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2122"/>
        <w:gridCol w:w="6888"/>
      </w:tblGrid>
      <w:tr w:rsidR="00CE285F" w:rsidRPr="00B2184A" w14:paraId="5C3366E7" w14:textId="77777777" w:rsidTr="00CE285F">
        <w:tc>
          <w:tcPr>
            <w:tcW w:w="2122" w:type="dxa"/>
          </w:tcPr>
          <w:p w14:paraId="49EBC64B" w14:textId="77777777" w:rsidR="00CE285F" w:rsidRPr="00B2184A" w:rsidRDefault="00CE285F" w:rsidP="00CE285F">
            <w:pPr>
              <w:pStyle w:val="Heading3"/>
            </w:pPr>
            <w:r w:rsidRPr="00B2184A">
              <w:t>Title of workshop</w:t>
            </w:r>
          </w:p>
        </w:tc>
        <w:tc>
          <w:tcPr>
            <w:tcW w:w="6888" w:type="dxa"/>
          </w:tcPr>
          <w:p w14:paraId="75230994" w14:textId="17C40C89" w:rsidR="00CE285F" w:rsidRPr="00BD6459" w:rsidRDefault="00D0196C" w:rsidP="00BD6459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D0196C">
              <w:rPr>
                <w:color w:val="000000" w:themeColor="text1"/>
                <w:sz w:val="28"/>
                <w:szCs w:val="28"/>
              </w:rPr>
              <w:t>Wellbeing in our school</w:t>
            </w:r>
          </w:p>
        </w:tc>
      </w:tr>
      <w:tr w:rsidR="00CE285F" w:rsidRPr="00B2184A" w14:paraId="00F69D96" w14:textId="77777777" w:rsidTr="00CE285F">
        <w:tc>
          <w:tcPr>
            <w:tcW w:w="2122" w:type="dxa"/>
          </w:tcPr>
          <w:p w14:paraId="3AFF9ABD" w14:textId="77777777" w:rsidR="00CE285F" w:rsidRPr="00B2184A" w:rsidRDefault="00CE285F" w:rsidP="00CE285F">
            <w:pPr>
              <w:pStyle w:val="Heading3"/>
            </w:pPr>
            <w:r>
              <w:t>Aim</w:t>
            </w:r>
          </w:p>
        </w:tc>
        <w:tc>
          <w:tcPr>
            <w:tcW w:w="6888" w:type="dxa"/>
          </w:tcPr>
          <w:p w14:paraId="7AE010EF" w14:textId="7D4CFFA1" w:rsidR="00CE285F" w:rsidRPr="00B2184A" w:rsidRDefault="0062721B" w:rsidP="009445C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To </w:t>
            </w:r>
            <w:r w:rsidR="009445CA">
              <w:rPr>
                <w:rFonts w:cstheme="minorHAnsi"/>
              </w:rPr>
              <w:t>reflect on the young people’s</w:t>
            </w:r>
            <w:r>
              <w:rPr>
                <w:rFonts w:cstheme="minorHAnsi"/>
              </w:rPr>
              <w:t xml:space="preserve"> experience of wellbeing in different are</w:t>
            </w:r>
            <w:r w:rsidR="00C6224E">
              <w:rPr>
                <w:rFonts w:cstheme="minorHAnsi"/>
              </w:rPr>
              <w:t>a</w:t>
            </w:r>
            <w:r w:rsidR="009445CA">
              <w:rPr>
                <w:rFonts w:cstheme="minorHAnsi"/>
              </w:rPr>
              <w:t>s of  school life to inform</w:t>
            </w:r>
            <w:r w:rsidR="00C6224E">
              <w:rPr>
                <w:rFonts w:cstheme="minorHAnsi"/>
              </w:rPr>
              <w:t xml:space="preserve">  the </w:t>
            </w:r>
            <w:r>
              <w:rPr>
                <w:rFonts w:cstheme="minorHAnsi"/>
              </w:rPr>
              <w:t>school</w:t>
            </w:r>
            <w:r w:rsidR="0039489F">
              <w:rPr>
                <w:rFonts w:cstheme="minorHAnsi"/>
              </w:rPr>
              <w:t>’s</w:t>
            </w:r>
            <w:r w:rsidR="00C6224E">
              <w:rPr>
                <w:rFonts w:cstheme="minorHAnsi"/>
              </w:rPr>
              <w:t xml:space="preserve"> planning for </w:t>
            </w:r>
            <w:r w:rsidR="0039489F">
              <w:rPr>
                <w:rFonts w:cstheme="minorHAnsi"/>
              </w:rPr>
              <w:t>their young people’s</w:t>
            </w:r>
            <w:r>
              <w:rPr>
                <w:rFonts w:cstheme="minorHAnsi"/>
              </w:rPr>
              <w:t xml:space="preserve"> wellbeing. </w:t>
            </w:r>
          </w:p>
        </w:tc>
      </w:tr>
      <w:tr w:rsidR="00CE285F" w:rsidRPr="00B2184A" w14:paraId="6C20E4CD" w14:textId="77777777" w:rsidTr="00CE285F">
        <w:tc>
          <w:tcPr>
            <w:tcW w:w="2122" w:type="dxa"/>
          </w:tcPr>
          <w:p w14:paraId="1008213E" w14:textId="77777777" w:rsidR="00CE285F" w:rsidRPr="00B2184A" w:rsidRDefault="00CE285F" w:rsidP="00CE285F">
            <w:pPr>
              <w:pStyle w:val="Heading3"/>
            </w:pPr>
            <w:r>
              <w:t>Participants</w:t>
            </w:r>
          </w:p>
        </w:tc>
        <w:tc>
          <w:tcPr>
            <w:tcW w:w="6888" w:type="dxa"/>
          </w:tcPr>
          <w:p w14:paraId="22EFFF46" w14:textId="77777777" w:rsidR="00CE285F" w:rsidRPr="00BD6459" w:rsidRDefault="00BD6459" w:rsidP="00BD6459">
            <w:pPr>
              <w:spacing w:line="360" w:lineRule="auto"/>
              <w:rPr>
                <w:rFonts w:cstheme="minorHAnsi"/>
                <w:lang w:val="en-GB"/>
              </w:rPr>
            </w:pPr>
            <w:r w:rsidRPr="00BD6459">
              <w:rPr>
                <w:rFonts w:cstheme="minorHAnsi"/>
                <w:lang w:val="en-GB"/>
              </w:rPr>
              <w:t xml:space="preserve">The workshop can be used with students drawn from within a year group, across year groups, a whole class group, from special interest groups, e.g. children with additional needs, LGBTI.   </w:t>
            </w:r>
          </w:p>
        </w:tc>
      </w:tr>
      <w:tr w:rsidR="00CE285F" w:rsidRPr="00B2184A" w14:paraId="4850B4CA" w14:textId="77777777" w:rsidTr="00CE285F">
        <w:tc>
          <w:tcPr>
            <w:tcW w:w="2122" w:type="dxa"/>
          </w:tcPr>
          <w:p w14:paraId="44F66FCA" w14:textId="77777777" w:rsidR="00CE285F" w:rsidRDefault="00CE285F" w:rsidP="00CE285F">
            <w:pPr>
              <w:pStyle w:val="Heading3"/>
            </w:pPr>
            <w:r>
              <w:t>Room layout</w:t>
            </w:r>
          </w:p>
        </w:tc>
        <w:tc>
          <w:tcPr>
            <w:tcW w:w="6888" w:type="dxa"/>
          </w:tcPr>
          <w:p w14:paraId="3D2B7C6A" w14:textId="77777777" w:rsidR="00CE285F" w:rsidRPr="00B2184A" w:rsidRDefault="0062721B" w:rsidP="00CE285F">
            <w:pPr>
              <w:rPr>
                <w:rFonts w:cstheme="minorHAnsi"/>
              </w:rPr>
            </w:pPr>
            <w:r>
              <w:rPr>
                <w:rFonts w:cstheme="minorHAnsi"/>
              </w:rPr>
              <w:t>Flexible seating arrangements.</w:t>
            </w:r>
          </w:p>
        </w:tc>
      </w:tr>
      <w:tr w:rsidR="00CE285F" w:rsidRPr="00B2184A" w14:paraId="4CD3E86A" w14:textId="77777777" w:rsidTr="00CE285F">
        <w:tc>
          <w:tcPr>
            <w:tcW w:w="2122" w:type="dxa"/>
          </w:tcPr>
          <w:p w14:paraId="5B3491C2" w14:textId="77777777" w:rsidR="00CE285F" w:rsidRPr="00B2184A" w:rsidRDefault="00CE285F" w:rsidP="00CE285F">
            <w:pPr>
              <w:pStyle w:val="Heading3"/>
            </w:pPr>
            <w:r>
              <w:t>Facilitator</w:t>
            </w:r>
          </w:p>
        </w:tc>
        <w:tc>
          <w:tcPr>
            <w:tcW w:w="6888" w:type="dxa"/>
          </w:tcPr>
          <w:p w14:paraId="0AC89A4B" w14:textId="77777777" w:rsidR="00CE285F" w:rsidRPr="00B2184A" w:rsidRDefault="00BD6459" w:rsidP="00CE285F">
            <w:pPr>
              <w:rPr>
                <w:rFonts w:cstheme="minorHAnsi"/>
              </w:rPr>
            </w:pPr>
            <w:r>
              <w:rPr>
                <w:rFonts w:cstheme="minorHAnsi"/>
              </w:rPr>
              <w:t>Class teacher or other teacher</w:t>
            </w:r>
          </w:p>
        </w:tc>
      </w:tr>
      <w:tr w:rsidR="00CE285F" w:rsidRPr="00B2184A" w14:paraId="649400B2" w14:textId="77777777" w:rsidTr="00CE285F">
        <w:tc>
          <w:tcPr>
            <w:tcW w:w="2122" w:type="dxa"/>
          </w:tcPr>
          <w:p w14:paraId="78881B0C" w14:textId="77777777" w:rsidR="00CE285F" w:rsidRPr="00B2184A" w:rsidRDefault="00CE285F" w:rsidP="00CE285F">
            <w:pPr>
              <w:pStyle w:val="Heading3"/>
            </w:pPr>
            <w:r>
              <w:t>Time</w:t>
            </w:r>
          </w:p>
        </w:tc>
        <w:tc>
          <w:tcPr>
            <w:tcW w:w="6888" w:type="dxa"/>
          </w:tcPr>
          <w:p w14:paraId="188294D2" w14:textId="77777777" w:rsidR="00CE285F" w:rsidRPr="00B2184A" w:rsidRDefault="00BD6459" w:rsidP="00CE285F">
            <w:pPr>
              <w:rPr>
                <w:rFonts w:cstheme="minorHAnsi"/>
              </w:rPr>
            </w:pPr>
            <w:r>
              <w:rPr>
                <w:rFonts w:cstheme="minorHAnsi"/>
              </w:rPr>
              <w:t>Double lesson period</w:t>
            </w:r>
          </w:p>
        </w:tc>
      </w:tr>
      <w:tr w:rsidR="00CE285F" w:rsidRPr="00B2184A" w14:paraId="43E3EE50" w14:textId="77777777" w:rsidTr="00CE285F">
        <w:tc>
          <w:tcPr>
            <w:tcW w:w="2122" w:type="dxa"/>
          </w:tcPr>
          <w:p w14:paraId="1CEBA6A6" w14:textId="77777777" w:rsidR="00CE285F" w:rsidRDefault="00CE285F" w:rsidP="00CE285F">
            <w:pPr>
              <w:pStyle w:val="Heading3"/>
            </w:pPr>
            <w:r>
              <w:t>Resources</w:t>
            </w:r>
          </w:p>
        </w:tc>
        <w:tc>
          <w:tcPr>
            <w:tcW w:w="6888" w:type="dxa"/>
          </w:tcPr>
          <w:p w14:paraId="1764FD0F" w14:textId="77777777" w:rsidR="00CE285F" w:rsidRDefault="00BD6459" w:rsidP="00CE285F">
            <w:r>
              <w:t>Outline map of school (A3)</w:t>
            </w:r>
          </w:p>
          <w:p w14:paraId="184CD842" w14:textId="77777777" w:rsidR="00BD6459" w:rsidRDefault="00BD6459" w:rsidP="00CE285F">
            <w:pPr>
              <w:rPr>
                <w:rFonts w:cstheme="minorHAnsi"/>
              </w:rPr>
            </w:pPr>
            <w:r>
              <w:rPr>
                <w:rFonts w:cstheme="minorHAnsi"/>
              </w:rPr>
              <w:t>Colour markers</w:t>
            </w:r>
          </w:p>
          <w:p w14:paraId="57110B1B" w14:textId="77777777" w:rsidR="00BD6459" w:rsidRPr="00B2184A" w:rsidRDefault="00BD6459" w:rsidP="00CE285F">
            <w:pPr>
              <w:rPr>
                <w:rFonts w:cstheme="minorHAnsi"/>
              </w:rPr>
            </w:pPr>
            <w:r>
              <w:rPr>
                <w:rFonts w:cstheme="minorHAnsi"/>
              </w:rPr>
              <w:t>Flip chart or similar means of recording outcomes</w:t>
            </w:r>
          </w:p>
        </w:tc>
      </w:tr>
      <w:tr w:rsidR="0039489F" w:rsidRPr="00B2184A" w14:paraId="4B41A93F" w14:textId="77777777" w:rsidTr="00CE285F">
        <w:tc>
          <w:tcPr>
            <w:tcW w:w="2122" w:type="dxa"/>
          </w:tcPr>
          <w:p w14:paraId="5DFC4661" w14:textId="1188A712" w:rsidR="0039489F" w:rsidRDefault="0039489F" w:rsidP="00CE285F">
            <w:pPr>
              <w:pStyle w:val="Heading3"/>
            </w:pPr>
            <w:r>
              <w:t xml:space="preserve">Introduction </w:t>
            </w:r>
          </w:p>
        </w:tc>
        <w:tc>
          <w:tcPr>
            <w:tcW w:w="6888" w:type="dxa"/>
          </w:tcPr>
          <w:p w14:paraId="3224DD11" w14:textId="3FEE1D71" w:rsidR="0039489F" w:rsidRDefault="0039489F" w:rsidP="00CE285F">
            <w:r>
              <w:rPr>
                <w:rFonts w:cstheme="minorHAnsi"/>
              </w:rPr>
              <w:t xml:space="preserve">This workshop is an important part of our work in planning the Wellbeing programme in junior cycle.  We want to hear about what is important for you in a Wellbeing programme. The feedback from this workshop will be presented by you to the Principal and/or Wellbeing </w:t>
            </w:r>
            <w:r w:rsidR="00AB66E0">
              <w:rPr>
                <w:rFonts w:cstheme="minorHAnsi"/>
              </w:rPr>
              <w:t>T</w:t>
            </w:r>
            <w:r>
              <w:rPr>
                <w:rFonts w:cstheme="minorHAnsi"/>
              </w:rPr>
              <w:t>eam who are committed to responding to your ideas and suggestions</w:t>
            </w:r>
            <w:r w:rsidR="005C446D">
              <w:rPr>
                <w:rFonts w:cstheme="minorHAnsi"/>
              </w:rPr>
              <w:t>.</w:t>
            </w:r>
            <w:bookmarkStart w:id="0" w:name="_GoBack"/>
            <w:bookmarkEnd w:id="0"/>
          </w:p>
        </w:tc>
      </w:tr>
      <w:tr w:rsidR="00CE285F" w:rsidRPr="00B2184A" w14:paraId="0D2D4AD3" w14:textId="77777777" w:rsidTr="00CE285F">
        <w:tc>
          <w:tcPr>
            <w:tcW w:w="2122" w:type="dxa"/>
          </w:tcPr>
          <w:p w14:paraId="1A3A554C" w14:textId="77777777" w:rsidR="00CE285F" w:rsidRDefault="00CE285F" w:rsidP="00CE285F">
            <w:pPr>
              <w:pStyle w:val="Heading3"/>
            </w:pPr>
            <w:r>
              <w:t>Step 1</w:t>
            </w:r>
          </w:p>
          <w:p w14:paraId="4AE6FD1B" w14:textId="77777777" w:rsidR="00BD6459" w:rsidRPr="00BD6459" w:rsidRDefault="00BD6459" w:rsidP="00BD6459">
            <w:r>
              <w:t>Whole-group activity</w:t>
            </w:r>
          </w:p>
        </w:tc>
        <w:tc>
          <w:tcPr>
            <w:tcW w:w="6888" w:type="dxa"/>
          </w:tcPr>
          <w:p w14:paraId="0DF7CF15" w14:textId="77777777" w:rsidR="00CE285F" w:rsidRDefault="00BD6459" w:rsidP="00CE285F">
            <w:pPr>
              <w:rPr>
                <w:rFonts w:cstheme="minorHAnsi"/>
                <w:lang w:val="en-US"/>
              </w:rPr>
            </w:pPr>
            <w:r w:rsidRPr="00BD6459">
              <w:rPr>
                <w:rFonts w:cstheme="minorHAnsi"/>
                <w:lang w:val="en-US"/>
              </w:rPr>
              <w:t>Brainstorm the word ‘Wellbeing’ with the group.  Record all the words and phrases.</w:t>
            </w:r>
          </w:p>
          <w:p w14:paraId="1A88CD00" w14:textId="76D01B63" w:rsidR="0039489F" w:rsidRPr="00B2184A" w:rsidRDefault="0039489F" w:rsidP="00CE285F">
            <w:pPr>
              <w:rPr>
                <w:rFonts w:cstheme="minorHAnsi"/>
              </w:rPr>
            </w:pPr>
            <w:r>
              <w:rPr>
                <w:rFonts w:cstheme="minorHAnsi"/>
                <w:lang w:val="en-US"/>
              </w:rPr>
              <w:t xml:space="preserve">Agree common themes with the group. </w:t>
            </w:r>
          </w:p>
        </w:tc>
      </w:tr>
      <w:tr w:rsidR="00CE285F" w:rsidRPr="00B2184A" w14:paraId="4EA6C6C5" w14:textId="77777777" w:rsidTr="00CE285F">
        <w:tc>
          <w:tcPr>
            <w:tcW w:w="2122" w:type="dxa"/>
          </w:tcPr>
          <w:p w14:paraId="1D9C419E" w14:textId="77777777" w:rsidR="00CE285F" w:rsidRDefault="00BD6459" w:rsidP="00CE285F">
            <w:pPr>
              <w:pStyle w:val="Heading3"/>
            </w:pPr>
            <w:r>
              <w:t>Step 2</w:t>
            </w:r>
          </w:p>
          <w:p w14:paraId="0E8E1063" w14:textId="77777777" w:rsidR="00BD6459" w:rsidRPr="00BD6459" w:rsidRDefault="00BD6459" w:rsidP="00BD6459">
            <w:r>
              <w:t>Groups of 4/5</w:t>
            </w:r>
          </w:p>
        </w:tc>
        <w:tc>
          <w:tcPr>
            <w:tcW w:w="6888" w:type="dxa"/>
          </w:tcPr>
          <w:p w14:paraId="7B174C1A" w14:textId="77777777" w:rsidR="00BD6459" w:rsidRPr="00BD6459" w:rsidRDefault="00BD6459" w:rsidP="00BD6459">
            <w:pPr>
              <w:rPr>
                <w:rFonts w:cstheme="minorHAnsi"/>
                <w:lang w:val="en-US"/>
              </w:rPr>
            </w:pPr>
            <w:r w:rsidRPr="00BD6459">
              <w:rPr>
                <w:rFonts w:cstheme="minorHAnsi"/>
                <w:lang w:val="en-US"/>
              </w:rPr>
              <w:t xml:space="preserve">Give each group an A3 photocopy of the map of a school. </w:t>
            </w:r>
            <w:r w:rsidR="0062721B">
              <w:rPr>
                <w:rFonts w:cstheme="minorHAnsi"/>
                <w:lang w:val="en-US"/>
              </w:rPr>
              <w:t xml:space="preserve">Appendix 1: </w:t>
            </w:r>
          </w:p>
          <w:p w14:paraId="47CF6CBE" w14:textId="50C7807A" w:rsidR="00BD6459" w:rsidRPr="00BD6459" w:rsidRDefault="00BD6459" w:rsidP="00BD6459">
            <w:pPr>
              <w:rPr>
                <w:rFonts w:cstheme="minorHAnsi"/>
                <w:lang w:val="en-US"/>
              </w:rPr>
            </w:pPr>
            <w:r w:rsidRPr="00BD6459">
              <w:rPr>
                <w:rFonts w:cstheme="minorHAnsi"/>
                <w:lang w:val="en-US"/>
              </w:rPr>
              <w:t>Using the di</w:t>
            </w:r>
            <w:r w:rsidR="0039489F">
              <w:rPr>
                <w:rFonts w:cstheme="minorHAnsi"/>
                <w:lang w:val="en-US"/>
              </w:rPr>
              <w:t xml:space="preserve">fferent </w:t>
            </w:r>
            <w:proofErr w:type="spellStart"/>
            <w:r w:rsidR="0039489F">
              <w:rPr>
                <w:rFonts w:cstheme="minorHAnsi"/>
                <w:lang w:val="en-US"/>
              </w:rPr>
              <w:t>colour</w:t>
            </w:r>
            <w:proofErr w:type="spellEnd"/>
            <w:r w:rsidR="0039489F">
              <w:rPr>
                <w:rFonts w:cstheme="minorHAnsi"/>
                <w:lang w:val="en-US"/>
              </w:rPr>
              <w:t xml:space="preserve"> markers, the young people</w:t>
            </w:r>
            <w:r w:rsidRPr="00BD6459">
              <w:rPr>
                <w:rFonts w:cstheme="minorHAnsi"/>
                <w:lang w:val="en-US"/>
              </w:rPr>
              <w:t xml:space="preserve"> highlight </w:t>
            </w:r>
          </w:p>
          <w:p w14:paraId="7B8B930E" w14:textId="4BEAC10C" w:rsidR="00BD6459" w:rsidRPr="00BD6459" w:rsidRDefault="0039489F" w:rsidP="00BD6459">
            <w:pPr>
              <w:numPr>
                <w:ilvl w:val="0"/>
                <w:numId w:val="1"/>
              </w:numPr>
              <w:rPr>
                <w:rFonts w:cstheme="minorHAnsi"/>
                <w:lang w:val="en-US"/>
              </w:rPr>
            </w:pPr>
            <w:r w:rsidRPr="00BD6459">
              <w:rPr>
                <w:rFonts w:cstheme="minorHAnsi"/>
                <w:lang w:val="en-US"/>
              </w:rPr>
              <w:t>where they</w:t>
            </w:r>
            <w:r>
              <w:rPr>
                <w:rFonts w:cstheme="minorHAnsi"/>
                <w:lang w:val="en-US"/>
              </w:rPr>
              <w:t xml:space="preserve"> h</w:t>
            </w:r>
            <w:r w:rsidR="00BD6459" w:rsidRPr="00BD6459">
              <w:rPr>
                <w:rFonts w:cstheme="minorHAnsi"/>
                <w:lang w:val="en-US"/>
              </w:rPr>
              <w:t xml:space="preserve">ave a positive experience of Wellbeing </w:t>
            </w:r>
          </w:p>
          <w:p w14:paraId="34957EB7" w14:textId="628D8DBC" w:rsidR="00BD6459" w:rsidRPr="00BD6459" w:rsidRDefault="0039489F" w:rsidP="00BD6459">
            <w:pPr>
              <w:numPr>
                <w:ilvl w:val="0"/>
                <w:numId w:val="1"/>
              </w:num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what is happening and who is involved </w:t>
            </w:r>
          </w:p>
          <w:p w14:paraId="1C61F904" w14:textId="6A85F250" w:rsidR="00BD6459" w:rsidRPr="00BD6459" w:rsidRDefault="00BD6459" w:rsidP="00BD6459">
            <w:pPr>
              <w:rPr>
                <w:rFonts w:cstheme="minorHAnsi"/>
                <w:lang w:val="en-US"/>
              </w:rPr>
            </w:pPr>
            <w:r w:rsidRPr="00BD6459">
              <w:rPr>
                <w:rFonts w:cstheme="minorHAnsi"/>
                <w:lang w:val="en-US"/>
              </w:rPr>
              <w:t>In their groups, students complete the following sentence</w:t>
            </w:r>
            <w:r w:rsidR="00F65A86">
              <w:rPr>
                <w:rFonts w:cstheme="minorHAnsi"/>
                <w:lang w:val="en-US"/>
              </w:rPr>
              <w:t>;</w:t>
            </w:r>
          </w:p>
          <w:p w14:paraId="759ACC91" w14:textId="77777777" w:rsidR="00CE285F" w:rsidRPr="00BD6459" w:rsidRDefault="00BD6459" w:rsidP="00CE285F">
            <w:pPr>
              <w:rPr>
                <w:rFonts w:cstheme="minorHAnsi"/>
                <w:b/>
                <w:i/>
                <w:lang w:val="en-US"/>
              </w:rPr>
            </w:pPr>
            <w:r w:rsidRPr="00BD6459">
              <w:rPr>
                <w:rFonts w:cstheme="minorHAnsi"/>
                <w:b/>
                <w:i/>
                <w:lang w:val="en-US"/>
              </w:rPr>
              <w:t>In our school, students have a positive experience of wellbeing…….</w:t>
            </w:r>
          </w:p>
        </w:tc>
      </w:tr>
      <w:tr w:rsidR="00CE285F" w:rsidRPr="00B2184A" w14:paraId="7036C233" w14:textId="77777777" w:rsidTr="00CE285F">
        <w:tc>
          <w:tcPr>
            <w:tcW w:w="2122" w:type="dxa"/>
          </w:tcPr>
          <w:p w14:paraId="6F244336" w14:textId="77777777" w:rsidR="00CE285F" w:rsidRDefault="00BD6459" w:rsidP="00CE285F">
            <w:pPr>
              <w:pStyle w:val="Heading3"/>
            </w:pPr>
            <w:r>
              <w:t>Step 3</w:t>
            </w:r>
          </w:p>
          <w:p w14:paraId="5D33720A" w14:textId="77777777" w:rsidR="00BD6459" w:rsidRPr="00BD6459" w:rsidRDefault="00BD6459" w:rsidP="00BD6459">
            <w:r>
              <w:t>Wellbeing definition: (</w:t>
            </w:r>
            <w:r w:rsidRPr="00BD6459">
              <w:rPr>
                <w:bCs/>
              </w:rPr>
              <w:t>Same groups)</w:t>
            </w:r>
          </w:p>
        </w:tc>
        <w:tc>
          <w:tcPr>
            <w:tcW w:w="6888" w:type="dxa"/>
          </w:tcPr>
          <w:p w14:paraId="19AADA8D" w14:textId="77777777" w:rsidR="00BD6459" w:rsidRPr="00BD6459" w:rsidRDefault="00BD6459" w:rsidP="00BD6459">
            <w:pPr>
              <w:rPr>
                <w:rFonts w:cstheme="minorHAnsi"/>
                <w:lang w:val="en-US"/>
              </w:rPr>
            </w:pPr>
            <w:r w:rsidRPr="00BD6459">
              <w:rPr>
                <w:rFonts w:cstheme="minorHAnsi"/>
                <w:lang w:val="en-US"/>
              </w:rPr>
              <w:t>Using the words and phrases from the first activity and drawing on the conversations that happened in the second activity, create a definition for Student Wellbeing.</w:t>
            </w:r>
          </w:p>
          <w:p w14:paraId="4A8F22CC" w14:textId="77777777" w:rsidR="00CE285F" w:rsidRPr="00B2184A" w:rsidRDefault="00BD6459" w:rsidP="00BD6459">
            <w:pPr>
              <w:rPr>
                <w:rFonts w:cstheme="minorHAnsi"/>
              </w:rPr>
            </w:pPr>
            <w:r w:rsidRPr="00BD6459">
              <w:rPr>
                <w:rFonts w:cstheme="minorHAnsi"/>
                <w:i/>
                <w:lang w:val="en-US"/>
              </w:rPr>
              <w:t>Student wellbeing is present when</w:t>
            </w:r>
            <w:r w:rsidRPr="00BD6459">
              <w:rPr>
                <w:rFonts w:cstheme="minorHAnsi"/>
                <w:lang w:val="en-US"/>
              </w:rPr>
              <w:t xml:space="preserve"> … (40 words maximum)</w:t>
            </w:r>
          </w:p>
        </w:tc>
      </w:tr>
      <w:tr w:rsidR="00CE285F" w:rsidRPr="00B2184A" w14:paraId="01E7038B" w14:textId="77777777" w:rsidTr="00CE285F">
        <w:tc>
          <w:tcPr>
            <w:tcW w:w="2122" w:type="dxa"/>
          </w:tcPr>
          <w:p w14:paraId="7FC51369" w14:textId="77777777" w:rsidR="00CE285F" w:rsidRDefault="00BD6459" w:rsidP="00CE285F">
            <w:pPr>
              <w:pStyle w:val="Heading3"/>
            </w:pPr>
            <w:r>
              <w:t>Step 4</w:t>
            </w:r>
          </w:p>
        </w:tc>
        <w:tc>
          <w:tcPr>
            <w:tcW w:w="6888" w:type="dxa"/>
          </w:tcPr>
          <w:p w14:paraId="4686B122" w14:textId="66C94108" w:rsidR="00BD6459" w:rsidRPr="00BD6459" w:rsidRDefault="006045F8" w:rsidP="00BD6459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The facilitator </w:t>
            </w:r>
            <w:r w:rsidR="00F65A86">
              <w:rPr>
                <w:rFonts w:cstheme="minorHAnsi"/>
                <w:lang w:val="en-US"/>
              </w:rPr>
              <w:t>h</w:t>
            </w:r>
            <w:r w:rsidR="00F65A86" w:rsidRPr="00BD6459">
              <w:rPr>
                <w:rFonts w:cstheme="minorHAnsi"/>
                <w:lang w:val="en-US"/>
              </w:rPr>
              <w:t>ighlights</w:t>
            </w:r>
            <w:r w:rsidR="00BD6459" w:rsidRPr="00BD6459">
              <w:rPr>
                <w:rFonts w:cstheme="minorHAnsi"/>
                <w:lang w:val="en-US"/>
              </w:rPr>
              <w:t xml:space="preserve"> the different areas of school that have been </w:t>
            </w:r>
            <w:r w:rsidR="00BD6459">
              <w:rPr>
                <w:rFonts w:cstheme="minorHAnsi"/>
                <w:lang w:val="en-US"/>
              </w:rPr>
              <w:t>mentioned</w:t>
            </w:r>
            <w:r w:rsidR="00BD6459" w:rsidRPr="00BD6459">
              <w:rPr>
                <w:rFonts w:cstheme="minorHAnsi"/>
                <w:lang w:val="en-US"/>
              </w:rPr>
              <w:t xml:space="preserve"> in the discussions about </w:t>
            </w:r>
            <w:r w:rsidR="00BD6459">
              <w:rPr>
                <w:rFonts w:cstheme="minorHAnsi"/>
                <w:lang w:val="en-US"/>
              </w:rPr>
              <w:t>w</w:t>
            </w:r>
            <w:r w:rsidR="00BD6459" w:rsidRPr="00BD6459">
              <w:rPr>
                <w:rFonts w:cstheme="minorHAnsi"/>
                <w:lang w:val="en-US"/>
              </w:rPr>
              <w:t xml:space="preserve">ellbeing so far. </w:t>
            </w:r>
          </w:p>
          <w:p w14:paraId="38464749" w14:textId="741A9599" w:rsidR="00BD6459" w:rsidRPr="00BD6459" w:rsidRDefault="00BD6459" w:rsidP="00BD6459">
            <w:pPr>
              <w:rPr>
                <w:rFonts w:cstheme="minorHAnsi"/>
                <w:lang w:val="en-US"/>
              </w:rPr>
            </w:pPr>
            <w:r w:rsidRPr="00BD6459">
              <w:rPr>
                <w:rFonts w:cstheme="minorHAnsi"/>
                <w:lang w:val="en-US"/>
              </w:rPr>
              <w:lastRenderedPageBreak/>
              <w:t xml:space="preserve">Ask each group to </w:t>
            </w:r>
            <w:proofErr w:type="spellStart"/>
            <w:r w:rsidRPr="00BD6459">
              <w:rPr>
                <w:rFonts w:cstheme="minorHAnsi"/>
                <w:lang w:val="en-US"/>
              </w:rPr>
              <w:t>prioritise</w:t>
            </w:r>
            <w:proofErr w:type="spellEnd"/>
            <w:r w:rsidRPr="00BD6459">
              <w:rPr>
                <w:rFonts w:cstheme="minorHAnsi"/>
                <w:lang w:val="en-US"/>
              </w:rPr>
              <w:t xml:space="preserve"> one area </w:t>
            </w:r>
            <w:r w:rsidR="0039489F">
              <w:rPr>
                <w:rFonts w:cstheme="minorHAnsi"/>
                <w:lang w:val="en-US"/>
              </w:rPr>
              <w:t>that they believe is central to</w:t>
            </w:r>
            <w:r w:rsidRPr="00BD6459">
              <w:rPr>
                <w:rFonts w:cstheme="minorHAnsi"/>
                <w:lang w:val="en-US"/>
              </w:rPr>
              <w:t xml:space="preserve"> </w:t>
            </w:r>
            <w:r>
              <w:rPr>
                <w:rFonts w:cstheme="minorHAnsi"/>
                <w:lang w:val="en-US"/>
              </w:rPr>
              <w:t>s</w:t>
            </w:r>
            <w:r w:rsidRPr="00BD6459">
              <w:rPr>
                <w:rFonts w:cstheme="minorHAnsi"/>
                <w:lang w:val="en-US"/>
              </w:rPr>
              <w:t xml:space="preserve">tudents’ </w:t>
            </w:r>
            <w:r>
              <w:rPr>
                <w:rFonts w:cstheme="minorHAnsi"/>
                <w:lang w:val="en-US"/>
              </w:rPr>
              <w:t>w</w:t>
            </w:r>
            <w:r w:rsidRPr="00BD6459">
              <w:rPr>
                <w:rFonts w:cstheme="minorHAnsi"/>
                <w:lang w:val="en-US"/>
              </w:rPr>
              <w:t xml:space="preserve">ellbeing. </w:t>
            </w:r>
            <w:r w:rsidR="0039489F">
              <w:rPr>
                <w:rFonts w:cstheme="minorHAnsi"/>
                <w:lang w:val="en-US"/>
              </w:rPr>
              <w:t xml:space="preserve"> Following a </w:t>
            </w:r>
            <w:r w:rsidR="00F65A86">
              <w:rPr>
                <w:rFonts w:cstheme="minorHAnsi"/>
                <w:lang w:val="en-US"/>
              </w:rPr>
              <w:t>discussion,</w:t>
            </w:r>
            <w:r w:rsidR="0039489F">
              <w:rPr>
                <w:rFonts w:cstheme="minorHAnsi"/>
                <w:lang w:val="en-US"/>
              </w:rPr>
              <w:t xml:space="preserve"> the group agrees a response to the following:</w:t>
            </w:r>
          </w:p>
          <w:p w14:paraId="7B297E81" w14:textId="3E5A7CCE" w:rsidR="00CE285F" w:rsidRPr="00B2184A" w:rsidRDefault="00BD6459" w:rsidP="00BD6459">
            <w:pPr>
              <w:rPr>
                <w:rFonts w:cstheme="minorHAnsi"/>
              </w:rPr>
            </w:pPr>
            <w:r w:rsidRPr="00BD6459">
              <w:rPr>
                <w:rFonts w:cstheme="minorHAnsi"/>
                <w:b/>
                <w:lang w:val="en-GB"/>
              </w:rPr>
              <w:t>Schools can make a big difference to stu</w:t>
            </w:r>
            <w:r w:rsidR="0039489F">
              <w:rPr>
                <w:rFonts w:cstheme="minorHAnsi"/>
                <w:b/>
                <w:lang w:val="en-GB"/>
              </w:rPr>
              <w:t>dents’ wellbeing in this area whe</w:t>
            </w:r>
            <w:r w:rsidR="00F65A86">
              <w:rPr>
                <w:rFonts w:cstheme="minorHAnsi"/>
                <w:b/>
                <w:lang w:val="en-GB"/>
              </w:rPr>
              <w:t>n</w:t>
            </w:r>
            <w:r w:rsidR="0039489F">
              <w:rPr>
                <w:rFonts w:cstheme="minorHAnsi"/>
                <w:b/>
                <w:lang w:val="en-GB"/>
              </w:rPr>
              <w:t xml:space="preserve"> …</w:t>
            </w:r>
          </w:p>
        </w:tc>
      </w:tr>
      <w:tr w:rsidR="00BD6459" w:rsidRPr="00B2184A" w14:paraId="066242ED" w14:textId="77777777" w:rsidTr="00CE285F">
        <w:tc>
          <w:tcPr>
            <w:tcW w:w="2122" w:type="dxa"/>
          </w:tcPr>
          <w:p w14:paraId="167F9589" w14:textId="77777777" w:rsidR="00BD6459" w:rsidRDefault="00BD6459" w:rsidP="00CE285F">
            <w:pPr>
              <w:pStyle w:val="Heading3"/>
            </w:pPr>
            <w:r>
              <w:lastRenderedPageBreak/>
              <w:t xml:space="preserve">Step 5 </w:t>
            </w:r>
          </w:p>
        </w:tc>
        <w:tc>
          <w:tcPr>
            <w:tcW w:w="6888" w:type="dxa"/>
          </w:tcPr>
          <w:p w14:paraId="3798586D" w14:textId="28265208" w:rsidR="00BD6459" w:rsidRDefault="00607801" w:rsidP="00BD6459">
            <w:r>
              <w:t xml:space="preserve">Each student talks </w:t>
            </w:r>
            <w:r w:rsidR="00BD6459">
              <w:t>to a</w:t>
            </w:r>
            <w:r>
              <w:t>nother</w:t>
            </w:r>
            <w:r w:rsidR="00BD6459">
              <w:t xml:space="preserve"> student in a dif</w:t>
            </w:r>
            <w:r>
              <w:t>ferent group about the area their</w:t>
            </w:r>
            <w:r w:rsidR="00BD6459">
              <w:t xml:space="preserve"> gro</w:t>
            </w:r>
            <w:r>
              <w:t xml:space="preserve">up has chosen and the advice they are giving.  Students listen </w:t>
            </w:r>
            <w:r w:rsidR="00EF7CE4">
              <w:t xml:space="preserve">carefully </w:t>
            </w:r>
            <w:r>
              <w:t xml:space="preserve">to any </w:t>
            </w:r>
            <w:r w:rsidR="00EF7CE4">
              <w:t xml:space="preserve">new </w:t>
            </w:r>
            <w:r>
              <w:t>ide</w:t>
            </w:r>
            <w:r w:rsidR="00EF7CE4">
              <w:t xml:space="preserve">as and suggestions. </w:t>
            </w:r>
          </w:p>
          <w:p w14:paraId="6A852C28" w14:textId="6125B5C6" w:rsidR="00BD6459" w:rsidRDefault="00BD6459" w:rsidP="00BD6459">
            <w:r>
              <w:t>The groups re-convene, consider their advice</w:t>
            </w:r>
            <w:r w:rsidR="00607801">
              <w:t xml:space="preserve"> again taking on board any new</w:t>
            </w:r>
            <w:r w:rsidR="00EF7CE4">
              <w:t xml:space="preserve"> </w:t>
            </w:r>
            <w:r>
              <w:t xml:space="preserve">ideas.  </w:t>
            </w:r>
          </w:p>
          <w:p w14:paraId="11FBDD37" w14:textId="7399A46F" w:rsidR="00BD6459" w:rsidRPr="00BD6459" w:rsidRDefault="00EF7CE4" w:rsidP="00BD6459">
            <w:pPr>
              <w:rPr>
                <w:rFonts w:cstheme="minorHAnsi"/>
                <w:lang w:val="en-US"/>
              </w:rPr>
            </w:pPr>
            <w:r>
              <w:t>Each group a</w:t>
            </w:r>
            <w:r w:rsidR="00BD6459">
              <w:t>gree</w:t>
            </w:r>
            <w:r>
              <w:t>s three steps they would suggest</w:t>
            </w:r>
            <w:r w:rsidR="00BD6459">
              <w:t xml:space="preserve"> for this area of student wellbeing</w:t>
            </w:r>
            <w:r w:rsidR="00F65A86">
              <w:t xml:space="preserve"> and r</w:t>
            </w:r>
            <w:r w:rsidR="00BD6459">
              <w:t xml:space="preserve">ecord clearly </w:t>
            </w:r>
            <w:r w:rsidR="00F65A86">
              <w:t xml:space="preserve">these </w:t>
            </w:r>
            <w:r w:rsidR="00BD6459">
              <w:t>on a page.</w:t>
            </w:r>
          </w:p>
        </w:tc>
      </w:tr>
      <w:tr w:rsidR="00CE285F" w:rsidRPr="00B2184A" w14:paraId="484C9B8F" w14:textId="77777777" w:rsidTr="00CE285F">
        <w:tc>
          <w:tcPr>
            <w:tcW w:w="2122" w:type="dxa"/>
          </w:tcPr>
          <w:p w14:paraId="02AE3D91" w14:textId="77777777" w:rsidR="00CE285F" w:rsidRDefault="00CE285F" w:rsidP="00CE285F">
            <w:pPr>
              <w:pStyle w:val="Heading3"/>
            </w:pPr>
            <w:r>
              <w:t>Conclusion</w:t>
            </w:r>
          </w:p>
          <w:p w14:paraId="717C9161" w14:textId="77777777" w:rsidR="00BD6459" w:rsidRPr="00BD6459" w:rsidRDefault="00BD6459" w:rsidP="00BD6459">
            <w:pPr>
              <w:rPr>
                <w:bCs/>
              </w:rPr>
            </w:pPr>
            <w:r w:rsidRPr="00BD6459">
              <w:rPr>
                <w:bCs/>
              </w:rPr>
              <w:t>One-minute paper</w:t>
            </w:r>
          </w:p>
        </w:tc>
        <w:tc>
          <w:tcPr>
            <w:tcW w:w="6888" w:type="dxa"/>
          </w:tcPr>
          <w:p w14:paraId="52E22ECD" w14:textId="68462EF5" w:rsidR="00BD6459" w:rsidRDefault="00BD6459" w:rsidP="00BD6459">
            <w:r>
              <w:t xml:space="preserve">Using an A4 page, divided in two, each student is invited to respond to the following </w:t>
            </w:r>
          </w:p>
          <w:p w14:paraId="4A2A42EB" w14:textId="77777777" w:rsidR="00BD6459" w:rsidRDefault="00BD6459" w:rsidP="00BD6459">
            <w:pPr>
              <w:pStyle w:val="ListParagraph"/>
              <w:numPr>
                <w:ilvl w:val="0"/>
                <w:numId w:val="2"/>
              </w:numPr>
            </w:pPr>
            <w:r>
              <w:t xml:space="preserve">What big message are you taking away from today? </w:t>
            </w:r>
          </w:p>
          <w:p w14:paraId="17DA9505" w14:textId="77777777" w:rsidR="00CE285F" w:rsidRPr="006F5752" w:rsidRDefault="00BD6459" w:rsidP="00BD6459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>
              <w:t>A comment or suggestion you would like to make.</w:t>
            </w:r>
          </w:p>
          <w:p w14:paraId="185C1AE1" w14:textId="76AD00CE" w:rsidR="0039489F" w:rsidRDefault="006F5752" w:rsidP="0039489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Explain to the young people where and how their feedback will be used to inform the development of the </w:t>
            </w:r>
            <w:r w:rsidR="0039489F">
              <w:rPr>
                <w:rFonts w:cstheme="minorHAnsi"/>
              </w:rPr>
              <w:t xml:space="preserve">Wellbeing Programme. </w:t>
            </w:r>
          </w:p>
          <w:p w14:paraId="64115BC1" w14:textId="5B2E00A7" w:rsidR="0039489F" w:rsidRDefault="0039489F" w:rsidP="0039489F">
            <w:pPr>
              <w:rPr>
                <w:rFonts w:cs="Calibri"/>
              </w:rPr>
            </w:pPr>
            <w:r>
              <w:rPr>
                <w:rFonts w:cs="Calibri"/>
              </w:rPr>
              <w:t xml:space="preserve">Invite some of the young people to be involved in collating and presenting the overall feedback from the workshop to the Wellbeing </w:t>
            </w:r>
            <w:r w:rsidR="00F65A86">
              <w:rPr>
                <w:rFonts w:cs="Calibri"/>
              </w:rPr>
              <w:t>T</w:t>
            </w:r>
            <w:r>
              <w:rPr>
                <w:rFonts w:cs="Calibri"/>
              </w:rPr>
              <w:t xml:space="preserve">eam and/or school management. </w:t>
            </w:r>
          </w:p>
          <w:p w14:paraId="5256000C" w14:textId="08F9EAAF" w:rsidR="006F5752" w:rsidRPr="006F5752" w:rsidRDefault="0039489F" w:rsidP="0039489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Agree when and how all of the participants in this workshop can receive an update about this and what the next steps are. </w:t>
            </w:r>
            <w:r>
              <w:rPr>
                <w:rFonts w:cs="Calibri"/>
              </w:rPr>
              <w:t xml:space="preserve"> </w:t>
            </w:r>
            <w:r w:rsidR="006F5752">
              <w:rPr>
                <w:rFonts w:cstheme="minorHAnsi"/>
              </w:rPr>
              <w:t xml:space="preserve">  </w:t>
            </w:r>
          </w:p>
        </w:tc>
      </w:tr>
    </w:tbl>
    <w:p w14:paraId="3DF89690" w14:textId="77777777" w:rsidR="00B2184A" w:rsidRDefault="00B2184A" w:rsidP="00B2184A">
      <w:pPr>
        <w:spacing w:line="360" w:lineRule="auto"/>
        <w:rPr>
          <w:rFonts w:ascii="Calibri" w:eastAsia="Calibri" w:hAnsi="Calibri" w:cs="Calibri"/>
          <w:b/>
        </w:rPr>
      </w:pPr>
    </w:p>
    <w:p w14:paraId="04B4F572" w14:textId="37673EF7" w:rsidR="0055600C" w:rsidRDefault="0055600C">
      <w:r>
        <w:br w:type="page"/>
      </w:r>
    </w:p>
    <w:p w14:paraId="18B7933E" w14:textId="77777777" w:rsidR="0055600C" w:rsidRDefault="0055600C">
      <w:pPr>
        <w:sectPr w:rsidR="0055600C" w:rsidSect="00176901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0EE74826" w14:textId="3308641B" w:rsidR="00400E66" w:rsidRDefault="0055600C" w:rsidP="0055600C">
      <w:pPr>
        <w:ind w:left="142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F5257D" wp14:editId="4EAC29C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0505780" cy="7580630"/>
                <wp:effectExtent l="0" t="0" r="0" b="127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5780" cy="7580630"/>
                          <a:chOff x="0" y="0"/>
                          <a:chExt cx="10505780" cy="758063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close up of a piece of pa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0" cy="7580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 rot="16200000">
                            <a:off x="8025123" y="4590806"/>
                            <a:ext cx="2599941" cy="17504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3BAB369" w14:textId="77777777" w:rsidR="0055600C" w:rsidRDefault="0055600C" w:rsidP="0055600C">
                              <w:pPr>
                                <w:ind w:firstLine="720"/>
                                <w:jc w:val="right"/>
                              </w:pPr>
                            </w:p>
                            <w:p w14:paraId="3C81A8F9" w14:textId="77777777" w:rsidR="0055600C" w:rsidRDefault="0055600C" w:rsidP="0055600C">
                              <w:pPr>
                                <w:ind w:firstLine="720"/>
                                <w:jc w:val="right"/>
                              </w:pPr>
                            </w:p>
                            <w:p w14:paraId="553C2C87" w14:textId="77777777" w:rsidR="0055600C" w:rsidRDefault="0055600C" w:rsidP="0055600C">
                              <w:pPr>
                                <w:ind w:firstLine="720"/>
                                <w:jc w:val="right"/>
                              </w:pPr>
                            </w:p>
                            <w:p w14:paraId="0085093E" w14:textId="77777777" w:rsidR="0055600C" w:rsidRDefault="0055600C" w:rsidP="0055600C">
                              <w:pPr>
                                <w:ind w:firstLine="720"/>
                                <w:jc w:val="right"/>
                              </w:pPr>
                            </w:p>
                            <w:p w14:paraId="0AC04CF8" w14:textId="77777777" w:rsidR="0055600C" w:rsidRPr="00B07276" w:rsidRDefault="0055600C" w:rsidP="0055600C">
                              <w:pPr>
                                <w:ind w:firstLine="720"/>
                                <w:jc w:val="right"/>
                                <w:rPr>
                                  <w:rFonts w:cs="Times New Roman (Body CS)"/>
                                </w:rPr>
                              </w:pPr>
                              <w:r w:rsidRPr="00B07276">
                                <w:rPr>
                                  <w:rFonts w:cs="Times New Roman (Body CS)"/>
                                </w:rPr>
                                <w:t>SCHOOL</w:t>
                              </w:r>
                              <w:r>
                                <w:rPr>
                                  <w:rFonts w:cs="Times New Roman (Body CS)"/>
                                </w:rPr>
                                <w:t xml:space="preserve"> </w:t>
                              </w:r>
                              <w:r w:rsidRPr="00B07276">
                                <w:rPr>
                                  <w:rFonts w:cs="Times New Roman (Body CS)"/>
                                </w:rPr>
                                <w:t>YARD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8165805" y="0"/>
                            <a:ext cx="2339975" cy="3477260"/>
                            <a:chOff x="0" y="0"/>
                            <a:chExt cx="2339975" cy="3477260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/var/folders/79/httw0nxs3g36nwm9wx20k_d00000gn/T/com.microsoft.Word/Content.MSO/9A4BC38A.t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-568642" y="568642"/>
                              <a:ext cx="3477260" cy="2339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" name="Text Box 6"/>
                          <wps:cNvSpPr txBox="1"/>
                          <wps:spPr>
                            <a:xfrm>
                              <a:off x="2125442" y="1008622"/>
                              <a:ext cx="148856" cy="160551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D536D4" w14:textId="77777777" w:rsidR="0055600C" w:rsidRDefault="0055600C" w:rsidP="0055600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F5257D" id="Group 8" o:spid="_x0000_s1026" style="position:absolute;left:0;text-align:left;margin-left:0;margin-top:-.05pt;width:827.25pt;height:596.9pt;z-index:251659264" coordsize="105057,75806" o:gfxdata="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v7+//7+/v/+/v7//v7+//7+/v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7+/v/+/v7/&#13;&#10;/v7+//7+/v/+/v7//v7+//7+/v/+/v7//v7+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+/v7//v7+//7+/v/+/v7//v7+//7+/v/+/v7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9/f3//v7+//39/f///////v7+//7+/v/6+vr//v7+//39/f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39//7+/v//////+/v7//39/f/7+/v//Pz8&#13;&#10;//39/f////////////f39//+/v7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39/f/9/f3//v7+////////////////////////////+/v7/////////////v7+&#13;&#10;//7+/v//////////////////////////////////////////////////////////////////////&#13;&#10;////////////////////////////////////////////////////////////////////////////&#13;&#10;//////////////////////////7+/v/////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9/f3//f39//7+&#13;&#10;/v/5+fn/6+vr/+rq6v/s7Oz//Pz8///////+/v7//Pz8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f39//39/f/+/v7/2tra/4KCgv9+fn7/qqqq/+bm&#13;&#10;5v/6+vr/+vr6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39/f/9/f3//v7+/8zMzP8TExP/AQEB/2xsbP/f39////////z8/P/8/Pz//v7+//7+&#13;&#10;/v////////////////////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v7+///////B&#13;&#10;wcH/BQUF/wAAAP9qamr/3t7e//7+/v/+/v7/+vr6//7+/v/+/v7//v7+//7+/v/+/v7//v7+//7+&#13;&#10;/v/+/v7//v7+//7+/v/+/v7//v7+//7+/v/+/v7//v7+//7+/v/+/v7//v7+//7+/v/+/v7//v7+&#13;&#10;//7+/v/+/v7//v7+//7+/v/+/v7//v7+//7+/v/+/v7//v7+//7+/v/+/v7//v7+//7+/v//////&#13;&#10;/v7+//7+/v/+/v7//v7+//////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/////ysrK/xgYGP8EBAT/a2tr/+Hh4f/9&#13;&#10;/f3///////z8/P/+/v7//v7+//7+/v/+/v7//v7+//7+/v/+/v7//f39//7+/v/+/v7//v7+//7+&#13;&#10;/v/+/v7//v7+//7+/v/+/v7//v7+//7+/v/+/v7//v7+//7+/v/+/v7//v7+//7+/v/+/v7//v7+&#13;&#10;//7+/v/+/v7//v7+//7+/v/+/v7//v7+//39/f/9/f3//v7+//7+/v/9/f3//f39//39/f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f39//39/f/9/f3//f39//39/f/9/f3//f39//39/f/+/v7/&#13;&#10;/v7+//7+/v/+/v7//v7+//7+/v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f39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39/f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/v7+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39/f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9/f3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f39//7+/v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39/f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/+/v7//v7+////////////////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9/f3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f3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f39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f39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39//39/f/9/f3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9/f3//f39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f39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6+vr///////b29v+fn5//Z2dn/wAAAP9DQ0P/3d3d/////////////v7+////&#13;&#10;//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Pz///////39/f/z&#13;&#10;8/P/rq6u/0BAQP8BAQH/V1dX/+vr6////////f39///////+/v7//v7+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+fn5/62trf8cHBz/AgIC/1FRUf/m&#13;&#10;5ub///////7+/v///////v7+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+/v7///////39/f/&#13;&#10;ra2t/yYmJv8AAAD/NDQ0/7y8vP////////////7+/v////////////z8/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///////////////////////////////////////&#13;&#10;////////////////////////////////////////////////////////////////////////////&#13;&#10;///////////////////////////////////////////////////////9/////f////3////9////&#13;&#10;/f////3////9/////f////3////9/////f////3////9/////f////3////9////////////////&#13;&#10;//////////////////////////////////////////////////////////////////////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9/////f////3////9////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9/////f////3////9////&#13;&#10;/f////3////9/////f////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////v////7////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////v////7////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/7////+////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+/v7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39/f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9/f3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f39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39/f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f39//39/f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7+/v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v7+//7+/v//&#13;&#10;////////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7+/v/+/v7////////////////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9/f3//v7+///////////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Pz8//39/f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7+/v/+/v7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v7+////////////////////////&#13;&#10;////////////////////////////////////////////////////////////////////////////&#13;&#10;//////////////7+/v/+/v7//v7+///////////////////////+/v7//v7+////////////////&#13;&#10;///////////////////////////////////////////////////////////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+/v7//v7+////////////////////&#13;&#10;//////////////////////////////////////////////7+/v/+/v7/////////////////////&#13;&#10;//7+/v/+/v7//v7+//7+/v/+/v7////////////////////////////+/v7///////////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+/v7//f39//39/f/+/v7////////////////////////////////////////////+&#13;&#10;/v7//////////////////v7+//39/f/+/v7///////7+/v//////////////////////////////&#13;&#10;///+/v7////////////////////////////////////////////////////////////+/v7/////&#13;&#10;//////////////////////////////////////////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//////////////////////////&#13;&#10;/////////////////////////////////////////////////f39////////////////////////&#13;&#10;/////v7+//7+/v////////////////////////////////////////////39/f//////////////&#13;&#10;/////////v7+//7+/v////////////////////////////////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+/v7///////39/f/6+vr/9/f3//f39//8/Pz//Pz8//z8/P/8/Pz/&#13;&#10;/Pz8//v7+//7+/v/+/v7//v7+//7+/v/+vr6//r6+v/7+/v//Pz8//v7+//6+vr/+/v7//v7+//7&#13;&#10;+/v/+/v7//v7+//7+/v/+/v7//v7+//7+/v/+/v7//v7+//6+vr/+vr6//r6+v/6+vr/+fn5//v7&#13;&#10;+//7+/v/+vr6//v7+//7+/v//Pz8//v7+//6+vr/+Pj4//r6+v/7+/v/+/v7//n5+f/5+fn/+/v7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f39&#13;&#10;//39/f/6+vr/9fX1//Hx8f/w8PD/7+/v/+/v7//u7u7/7u7u/+7u7v/u7u7/7u7u/+3t7f/v7+//&#13;&#10;7Ozs/+rq6v/p6en/6+vr/+zs7P/t7e3/7u7u/+rq6v/q6ur/6urq/+rq6v/q6ur/6urq/+rq6v/q&#13;&#10;6ur/8fHx/+zs7P/n5+f/5+fn/+vr6//t7e3/7Ozs/+rq6v/r6+v/6urq/+rq6v/r6+v/7e3t/+7u&#13;&#10;7v/u7u7/7e3t/+np6f/q6ur/6+vr/+vr6//q6ur/6urq/+zs7P/u7u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f39//7+/v////////////39/f/8/Pz//f39&#13;&#10;///////////////////////////////////////+/v7///////7+/v/8/Pz//Pz8//z8/P/9/f3/&#13;&#10;///////////7+/v/+/v7//v7+//8/Pz//Pz8//v7+//7+/v/+/v7///////9/f3/+vr6//r6+v/9&#13;&#10;/f3///////7+/v/8/Pz//f39//z8/P/8/Pz//f39//////////////////7+/v/8/Pz//Pz8//v7&#13;&#10;+//7+/v//Pz8//39/f/9/f3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///////////////////////////////&#13;&#10;/////////////////v7+///////////////////////+/v7/////////////////////////////&#13;&#10;////////////////////////////////////////////////////////////////////////////&#13;&#10;///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39/f/9/f3//v7+//39/f/9/f3//f39//7+/v/+/v7//v7+//7+/v/+/v7//f39&#13;&#10;//39/f/9/f3//f39//z8/P/9/f3////////////+/v7//f39//39/f/+/v7//v7+////////////&#13;&#10;//////////////////////7+/v/7+/v//f39//7+/v///////v7+//39/f/+/v7//v7+///////+&#13;&#10;/v7//f39//39/f////////////39/f/8/Pz///////z8/P/6+vr/+/v7//39/f/+/v7//f39//z8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+/v7//v7+////&#13;&#10;/////////v7+//7+/v/9/f3//v7+//7+/v/+/v7//v7+//39/f/9/f3//Pz8//z8/P/+/v7//v7+&#13;&#10;//7+/v/+/v7//v7+//7+/v/+/v7//v7+//7+/v/+/v7//v7+//7+/v/+/v7//v7+//7+/v/+/v7/&#13;&#10;/f39//39/f/9/f3//f39//39/f/9/f3//f39//39/f/9/f3//f39//7+/v/+/v7//v7+//7+/v/9&#13;&#10;/f3//f39//39/f/9/f3//v7+//7+/v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/////////////////////+/v7//v7+////&#13;&#10;//////////////7+/v/+/v7//v7+//39/f/9/f3//v7+//7+/v/+/v7//v7+//7+/v/+/v7//v7+&#13;&#10;//7+/v/+/v7//v7+//7+/v/+/v7//v7+//7+/v/+/v7//v7+//7+/v/+/v7//v7+//7+/v/+/v7/&#13;&#10;/v7+//7+/v/+/v7//f39//39/f/+/v7//v7+//7+/v/+/v7//f39//39/f/+/v7//v7+//7+/v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////////////v7+//7+/v//////////////////////////////&#13;&#10;//////////////7+/v/+/v7//v7+//7+/v/+/v7//v7+//7+/v/+/v7/////////////////////&#13;&#10;///////////////////////+/v7//v7+//7+/v/+/v7//v7+//7+/v/+/v7//v7+//7+/v/+/v7/&#13;&#10;/v7+/////////////v7+//7+/v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///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f39&#13;&#10;//39/f/8/Pz///////39/f/+/v7/8PDw/1RUVP8AAAD/kZGR//39/f/9/f3//v7+//7+/v/+/v7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/z8/P/9/f3///////Pz8/9PT0//&#13;&#10;MzMz/0ZGRv85OTn/6Ojo///////+/v7///////////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9/f3///////39/f/6+vr/l5eX/3R0dP9cXFz/Dg4O/97e3v//////+vr6///////+&#13;&#10;/v7/+/v7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T09P+srKz/fHx8/wQEBP9vb2//9/f3///////8/Pz//v7+//7+/v//////////////&#13;&#10;/////////////////////////Pz8/6SkpP8CAgL/AAAA/46Ojv/19fX/////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39/f/9/f3//f39///////9/f3//f39&#13;&#10;/+/v7/9UVFT/AAAA/5GRkf/9/f3//f39//7+/v/+/v7//v7+//7+/v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+fn5//7+/v/x8fH/U1NT/zk5Of9SUlL/UFBQ/+zs7P/+/v7/&#13;&#10;//////////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9/f3/&#13;&#10;+/v7/5qamv9tbW3/UVFR/xoaGv/i4uL///////j4+P//////////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w8PD/p6en/35+fv8A&#13;&#10;AAD/bm5u//T09P///////Pz8//39/f/9/f3//v7+//7+/v/+/v7//v7+//7+/v/9/f3/+/v7//f3&#13;&#10;9/+hoaH/AgIC/wAAAP+Ojo7/9PT0//7+/v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9/f3//f39//7+/v/9/f3//Pz8//7+/v/u7u7/UFBQ/wAAAP+ZmZn//f39&#13;&#10;//39/f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/Pz//v7+&#13;&#10;//j4+P//////8vLy/1JSUv8gICD/MDAw/0FBQf/r6+v///////z8/P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///////////r6+v+dnZ3/PDw8/yAgIP8wMDD/&#13;&#10;5OTk///////9/f3//f39//z8/P/+/v7//f39/////////////v7+//7+/v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+Pj4/6enp/95eXn/AAAA/3Jycv/19fX//v7+//7+/v/9&#13;&#10;/f3//v7+//7+/v////////////7+/v/+/v7//v7+//7+/v/6+vr/oqKi/wEBAf8AAAD/jY2N//Pz&#13;&#10;8//+/v7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+/v7//v7+//7+&#13;&#10;/v/+/v7//f39//z8/P//////7u7u/09PT/8BAQH/m5ub//39/f/9/f3//f39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+/v7///////Ly8v9bW1v/HBwc&#13;&#10;/zExMf8wMDD/5OTk/////////////v7+//7+/v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7+/v/p6en/zo6Ov8fHx//MDAw/+Hh4f////////////z8/P/8/Pz/&#13;&#10;//////////////////////////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b29v+kpKT/d3d3/wYGBv9ycnL/+vr6///////+/v7//v7+//7+/v//////////////////&#13;&#10;/////v7+//7+/v//////+vr6/6Ojo/8CAgL/AAAA/46Ojv/09PT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19fX/p6en/3t7e/8EBAT/&#13;&#10;Xl5e/+Xl5f/i4uL/2tra/9ra2v/a2tr/29vb/9vb2//b29v/2tra/9ra2v/a2tr/39/f/+Hh4f+T&#13;&#10;k5P/AAAA/wAAAP+QkJD/9fX1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v7+//7+/v/+&#13;&#10;/v7//v7+//7+/v/+/v7//f39///////9/f3////////////d3d3/QkJC/wQEBP+Li4v//Pz8//7+&#13;&#10;/v/9/f3//Pz8//7+/v////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vb2/6ioqP91dXX/NTU1/zExMf+EhIT/goKC/3p6ev+Dg4P/&#13;&#10;goKC/35+fv9+fn7/fHx8/39/f/9+fn7/e3t7/4GBgf+BgYH/XFxc/x8fH/8AAAD/jo6O//Pz8///&#13;&#10;///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+/v7//v7+//7+/v/+/v7//v7+//7+/v/9&#13;&#10;/f3//f39///////u7u7/oaGh/w4ODv8AAAD/ioqK//v7+//+/v7//f39//z8/P/+/v7///////7+&#13;&#10;/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T09P+oqKj/bGxs/1lZWf9FRUX/Kysr/z8/P/8vLy//ODg4/zY2Nv8wMDD/QkJC/ykpKf8+Pj7/&#13;&#10;Ojo6/zY2Nv87Ozv/Kioq/05OTv85OTn/AAAA/5WVlf/6+vr/+fn5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7+/v/+/v7//f39//7+/v//////8vLy/5ubm/8H&#13;&#10;Bwf/AQEB/4aGhv/7+/v//v7+//39/f/8/Pz//v7+//7+/v/+/v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09PT/qqqq/3BwcP9SUlL/Ozs7&#13;&#10;/zY2Nv8sLCz/Pz8//zQ0NP84ODj/Pz8//ygoKP9GRkb/MDAw/zg4OP86Ojr/MjIy/zw8PP8/Pz//&#13;&#10;JCQk/wAAAP+Kior/7e3t//////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v7+//v7+//9/f3//f39///////IyMj/Kioq/wICAv+BgYH/+/v7//7+/v/9&#13;&#10;/f3//Pz8//7+/v/+/v7//f39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8/Pz/6urq/93d3f/MzMz/y0tLf+Li4v/f39//4CAgP9+fn7/goKC&#13;&#10;/4GBgf96enr/g4OD/3x8fP96enr/fn5+/39/f/+Kior/WVlZ/xYWFv8BAQH/iYmJ//j4+P/9/f3/&#13;&#10;/v7+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r6+v//////5ubm/0dHR/8AAAD/hoaG//r6+v/+/v7//v7+//39/f/+/v7//v7+//39/f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Pz&#13;&#10;8/+qqqr/e3t7/xUVFf9aWlr/4eHh/+Xl5f/Y2Nj/3t7e/9nZ2f/c3Nz/39/f/9vb2//d3d3/3t7e&#13;&#10;/9jY2P/j4+P/5OTk/4yMjP8AAAD/AAAA/4yMjP/x8fH//f39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/////9/f3//v7+/+/v7/9XV1f/&#13;&#10;AAAA/4mJif/6+vr//v7+///////9/f3//v7+//7+/v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39/f/qamp/3R0dP8AAAD/dXV1//n5&#13;&#10;+f/6+vr/////////////////+/v7//////////////////39/f////////////n5+f+mpqb/AQEB&#13;&#10;/wAAAP+Ojo7/9vb2//7+/v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v7+//z8/P/7+/v//f39//7+/v/v7+//WFhY/wAAAP+CgoL/+vr6//7+/v//////&#13;&#10;/v7+//7+/v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9PT0/6enp/9tbW3/AQEB/3BwcP/09PT///////r6+v///////Pz8//39&#13;&#10;/f///////v7+//39/f/+/v7//Pz8//z8/P/6+vr/o6Oj/wEBAf8BAQH/jIyM//j4+P/////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7+/v//////////&#13;&#10;//7+/v//////7e3t/1NTU/8AAAD/goKC//r6+v////////////7+/v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T09P+q&#13;&#10;qqr/dnZ2/wEBAf9ubm7/+Pj4///////9/f3//v7+//7+/v/9/f3///////39/f/+/v7//v7+////&#13;&#10;////////+/v7/6Ghof8AAAD/AQEB/5CQkP/x8fH//v7+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+/v7//v7+//7+/v/+/v7//v7+//7+/v/+/v7//v7+//7+/v//////////////&#13;&#10;////////////////////////////////////////////////////////////////////////////&#13;&#10;///////////////////////////////////////+/v7//v7+//7+/v/+/v7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+/v7/////////////////////////&#13;&#10;////////////////////////////////////////////////////////////////////////////&#13;&#10;///////+/v7//////////////////////////////////v7+////////////////////////////&#13;&#10;//////////////////////////////////////////////////////7+/v/+/v7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v7+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/////////////////&#13;&#10;/////v7+//////////////////////////////////7+/v/+/v7/////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v7+//7+/v/+/v7////////////////////////////////////////////9&#13;&#10;/f3/+/v7///////+/v7//v7+/////////////v7+//39/f/9/f3//v7+////////////////////&#13;&#10;///+/v7//f39//39/f////////////////////////////////////////////7+/v/+/v7/////&#13;&#10;//7+/v/9/f3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v7+//7+/v/+/v7/&#13;&#10;///////////////////////////+/v7//v7+//////////////////////////////////7+/v//&#13;&#10;//////////////////////////7+/v/////////////////+/v7/////////////////////////&#13;&#10;///////////////////////////////////+/v7///////////////////////7+/v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v7+////////////////////////////////////////////&#13;&#10;////////////////////////////////////////////////////////////////////////////&#13;&#10;////////////////////////////////////////////////////////////////////////////&#13;&#10;////////////////////////////////////////////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v7+//7+/v/9/f3//v7+////////////////////////////&#13;&#10;/v7+//39/f///////////////////////v7+//39/f/9/f3//v7+//39/f/+/v7/////////////&#13;&#10;//////////39/f/////////////////////////////////////////////////+/v7//f39//39&#13;&#10;/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39/f/+/v7/////&#13;&#10;//////////////////////////////////7+/v/////////////////+/v7/////////////////&#13;&#10;/v7+/////////////////////////////v7+//7+/v//////////////////////////////////&#13;&#10;///////////////////////////////+/v7//////////////////v7+//39/f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v7+////////////////////////////////////////////&#13;&#10;///////////////////////////+/v7//v7+//7+/v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39/f/9/f3////////////+/v7//Pz8////////////////&#13;&#10;//7+/v/9/f3//f39//7+/v///////////////////////f39//7+/v////////////z8/P/9/f3/&#13;&#10;///////////+/v7//f39//z8/P/9/f3/////////////////////////////////////////////&#13;&#10;/////v7+//7+/v/9/f3//v7+//7+/v/+/v7//f39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+Pj4//Pz8//r6+v/8PDw//f39//+/v7//////////////////v7+&#13;&#10;//7+/v///////////////////////f39//T09P/r6+v/5+fn/+/v7//5+fn////////////+/v7/&#13;&#10;///////////////////////////////////////////////////////////39/f/7+/v//Dw8P/3&#13;&#10;9/f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/////////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///////////r6+v///////f39/+Pj&#13;&#10;4/9iYmL/UVFR/0VFRf+7u7v///////z8/P////////////7+/v/////////////////9/f3/////&#13;&#10;//7+/v+6urr/KSkp/zY2Nv9vb2//6enp/////////////f39///////+/v7/////////////////&#13;&#10;/v7+//v7+///////+vr6///////+/v7/urq6/1ZWVv9YWFj/mJiY//Pz8////////Pz8///////8&#13;&#10;/Pz///////7+/v/+/v7///////z8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////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9/f3////////////+vr6///////V1dX/AQEB/wAAAP8AAAD/p6en////&#13;&#10;/////////v7+//z8/P///////v7+///////8/Pz///////n5+f//////ra2t/wAAAP8AAAD/Pj4+&#13;&#10;/+fn5//8/Pz/+/v7//7+/v/4+Pj///////7+/v/8/Pz//////////////////v7+///////8/Pz/&#13;&#10;/f39/52dnf8DAwP/AgIC/11dXf/19fX///////v7+//8/Pz///////////////////////////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+/v7/2NjY/x4eHv8gICD/BQUF/6enp//+/v7/+/v7//39/f/9/f3//f39//39&#13;&#10;/f/9/f3//Pz8///////7+/v//////7Kysv8CAgL/BQUF/2BgYP/u7u7////////////9/f3//v7+&#13;&#10;//39/f/9/f3///////7+/v/8/Pz///////z8/P/8/Pz///////////+goKD/AAAA/wICAv9oaGj/&#13;&#10;7+/v//////////////////r6+v//////+Pj4///////////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9/f3//f39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v7+/////////////f39/9TU1P8S&#13;&#10;EhL/GBgY/wAAAP+pqan////////////8/Pz//////////////////Pz8///////39/f/8vLy////&#13;&#10;///x8fH/39/f/9nZ2f/m5ub/+Pj4//39/f/5+fn/////////////////7+/v/+vr6//y8vL/////&#13;&#10;///////8/Pz/+vr6//7+/v//////oaGh/wEBAf8AAAD/c3Nz//X19f//////9/f3/+/v7//9/f3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+/v7//Pz8//39/f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+/v7///////c3Nz/EhIS/xcXF/8BAQH/qKio///////9&#13;&#10;/f3/1tbW/5mZmf+YmJj/v7+///b29v+2trb/bGxs/5WVlf/6+vr/2dnZ/6Ghof+jo6P/sbGx//T0&#13;&#10;9P////////////f39//Nzc3/jY2N/29vb/9dXV3/a2tr/4qKiv+/v7//8vLy///////+/v7//v7+&#13;&#10;/6SkpP8AAAD/AQEB/2xsbP/Z2dn/rq6u/4GBgf9oaGj/iYmJ/8HBwf/y8vL//v7+///////6+vr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39/f/9/f3/&#13;&#10;/f39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6+vr/&#13;&#10;/f39////////////1tbW/xUVFf8WFhb/AAAA/6qqqv///////////6ampv8CAgL/AAAA/2lpaf+L&#13;&#10;i4v/AAAA/wUFBf9fX1//9fX1/7CwsP8AAAD/AQEB/ywsLP/k5OT/+/v7//39/f+jo6P/AwMD/wAA&#13;&#10;AP8DAwP/AAAA/wAAAP8EBAT/AAAA/5WVlf/x8fH///////////+ioqL/AAAA/wQEBP9NTU3/XFxc&#13;&#10;/wAAAP8AAAD/BAQE/wAAAP8AAAD/mJiY//f39//9/f3/////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v7+//7+/v/9/f3//f39//39/f/9/f3//f39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9/f3////////////8/Pz//v7+/9fX1/8RERH/&#13;&#10;ExMT/wEBAf+tra3//f39//////+pqan/AQEB/yQkJP8qKir/AgIC/wQEBP8AAAD/ZWVl//Pz8/+0&#13;&#10;tLT/AgIC/xISEv9PT0//6enp//7+/v/Kysr/AgIC/wAAAP8lJSX/Z2dn/4iIiP9cXFz/AAAA/yws&#13;&#10;LP8AAAD/tra2///////9/f3/n5+f/wAAAP8bGxv/AQEB/wAAAP8vLy//TExM/wAAAP8TExP/FxcX&#13;&#10;/wQEBP/FxcX//Pz8//////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+/v7//v7+//39/f/9/f3//Pz8//39/f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+/v7////////////V1dX/FRUV/xcXF/8AAAD/p6en////////////&#13;&#10;ra2t/wAAAP8ZGRn/AAAA/wAAAP9lZWX/kZGR/7i4uP/9/f3/s7Oz/wAAAP8AAAD/T09P/+Tk5P//&#13;&#10;////i4uL/wQEBP8AAAD/c3Nz//T09P//////8PDw/21tbf8BAQH/AgIC/39/f//7+/v//////56e&#13;&#10;nv8EBAT/Hx8f/wAAAP95eXn/2dnZ/+vr6/+ysrL/AQEB/yAgIP8CAgL/k5OT///////7+/v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v7+//7+/v/8/Pz//f39&#13;&#10;//////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19fX/xMTE/8XFxf/AAAA/6qqqv/9/f3//////6ysrP8AAAD/Hh4e/wAAAP+Wlpb/&#13;&#10;8PDw/////////////////6ysrP8CAgL/AAAA/05OTv/p6en/+/v7/4ODg/8BAQH/BAQE/0hISP+s&#13;&#10;rKz/2dnZ/+zs7P/i4uL/yMjI/8PDw//Pz8//+vr6//////+fn5//AQEB/xAQEP8hISH/2NjY//7+&#13;&#10;/v/+/v7/7Ozs/09PT/8BAQH/AQEB/4qKiv/29vb///////39/f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+/v7//////////////////v7+//7+/v/////////////////+/v7//v7+//7+/v/+&#13;&#10;/v7//////////////////////////////////////////////////////////////////v7+////&#13;&#10;//////////////////////////////7+/v/+/v7//v7+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v7+//7+/v/+/v7//f39//39/f/+/v7/////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z8//39/f/+/v7//////9jY2P8TExP/FxcX&#13;&#10;/wICAv+qqqr///////////+tra3/AAAA/w0NDf8oKCj/2NjY///////7+/v///////7+/v+vr6//&#13;&#10;AgIC/wICAv9LS0v/6Ojo//////+pqan/AAAA/yEhIf8AAAD/AgIC/xEREf9VVVX/k5OT/83Nzf/4&#13;&#10;+Pj//f39////////////oqKi/wAAAP8BAQH/VVVV//Hx8f///////f39//T09P9tbW3/AgIC/wAA&#13;&#10;AP+FhYX/9/f3///////7+/v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7+/v/+/v7/////////////&#13;&#10;///////////////////////////////////////////////////////////////+/v7//v7+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+/v7//f39//39/f/9/f3//v7+//////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V1dX/EhIS/xMTE/8BAQH/pqam//7+/v//////q6ur&#13;&#10;/wEBAf8CAgL/S0tL/+3t7f//////+Pj4//7+/v/7+/v/tbW1/wAAAP8AAAD/TU1N/+bm5v/+/v7/&#13;&#10;6Ojo/3p6ev8CAgL/AAAA/wAAAP8CAgL/AAAA/wAAAP8BAQH/Wlpa/93d3f/7+/v/+vr6/6Ojo/8E&#13;&#10;BAT/AAAA/25ubv/x8fH//f39///////39/f/fHx8/wAAAP8AAAD/gYGB//r6+v///////f39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v7+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/////////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+/v7//v7+//39/f/9/f3//f39//7+&#13;&#10;/v/+/v7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/39&#13;&#10;/f/+/v7/2NjY/xYWFv8XFxf/BAQE/6qqqv///////Pz8/6qqqv8BAQH/AQEB/1paWv/j4+P//f39&#13;&#10;///////+/v7//v7+/7S0tP8AAAD/AAAA/1JSUv/o6Oj////////////7+/v/zMzM/5GRkf9TU1P/&#13;&#10;AAAA/wAAAP8DAwP/Hx8f/wQEBP9qamr/9vb2//////+goKD/AgIC/wMDA/9qamr/8PDw////////&#13;&#10;////9vb2/3V1df8AAAD/AgIC/4CAgP/7+/v//Pz8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//////////////////////v7+//7+/v//////////////////////&#13;&#10;//////7+/v/+/v7//v7+/////////////////////////////////////////////v7+////////&#13;&#10;//////////////////////////7+/v/+/v7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v7+//7+/v/9/f3//f39//7+/v/+/v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Pz8//7+/v///////////9fX1/8RERH/FhYW/wAA&#13;&#10;AP+qqqr///////7+/v+tra3/AAAA/wEBAf9TU1P/5eXl///////+/v7//f39//////+vr6//AAAA&#13;&#10;/wMDA/9QUFD/5+fn//v7+//Pz8//0tLS/9XV1f/z8/P/6enp/9PT0/+srKz/V1dX/wAAAP8ODg7/&#13;&#10;DQ0N/9zc3P//////nJyc/wAAAP8DAwP/ZmZm//Ly8v////////////b29v9zc3P/AAAA/wICAv+F&#13;&#10;hYX/+Pj4//z8/P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+&#13;&#10;/v7//f39//7+/v/+/v7//f39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/////////////////7+/v/X19f/FRUV/xoaGv8AAAD/qKio////////////rq6u/wAA&#13;&#10;AP8BAQH/UVFR/+np6f/+/v7/+/v7//v7+//+/v7/sbGx/wEBAf8CAgL/SEhI/+7u7v/l5eX/NjY2&#13;&#10;/wAAAP8GBgb/nZ2d/////////////////7e3t/8BAQH/FBQU/yMjI//a2tr//f39/5+fn/8AAAD/&#13;&#10;AAAA/2xsbP/w8PD//f39///////29vb/e3t7/wAAAP8AAAD/iYmJ//X19f/////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+/v7//v7+//z8/P/+/v7//v7+//39/f/+&#13;&#10;/v7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//////f39//v7+//9&#13;&#10;/f3/29vb/xwcHP8cHBz/BwcH/6urq////////////6ysrP8AAAD/AAAA/1ZWVv/q6ur//f39////&#13;&#10;///9/f3//v7+/7Gxsf8AAAD/AAAA/1RUVP/t7e3//v7+/4CAgP8BAQH/IiIi/yAgIP+Pj4//pqam&#13;&#10;/6SkpP9ra2v/DQ0N/wQEBP9YWFj/8PDw//////+jo6P/AgIC/wAAAP9tbW3/9fX1////////////&#13;&#10;9vb2/3d3d/8AAAD/AAAA/4ODg//39/f///////7+/v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v7+//7+/v/8/Pz//v7+//7+/v/9/f3//v7+//////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f39//z8/P/39/f/iYmJ/wEBAf8zMzP/AQEB/wICAv9ubm7/39/f///////39/f/tbW1&#13;&#10;/wAAAP+urq7//////8nJyf8AAAD/b29v//Hx8f+vr6//AAAA/6Wlpf//////5ubm/ygoKP9jY2P/&#13;&#10;+fn5/+jo6P8DAwP/UFBQ//X19f/Pz8//AAAA/6Ghof//////j4+P/wAAAP/b29v//f39/4KCgv8A&#13;&#10;AAD/SEhI/6Wlpf/f39///v7+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39/f/9/f3//f39//39/f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v7+////////////+/v7///////h4eH/enp6/3Jycv9sbGz/wcHB//7+/v//////w8PD/21tbf9w&#13;&#10;cHD/kZGR/+zs7P//////+fn5///////7+/v/xsbG/2tra/9ubm7/ioqK/+/v7////////////97e&#13;&#10;3v+Ojo7/S0tL/zMzM/8AAAD/JSUl/0tLS/+BgYH/09PT//v7+//9/f3//Pz8/7+/v/9ra2v/cHBw&#13;&#10;/52dnf/09PT///////7+/v/5+fn/oaGh/21tbf9nZ2f/rKys//z8/P/////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/////+Pj4/3V1&#13;&#10;df9LS0v/xsbG/6ysrP8AAAD/W1tb/97e3v/8/Pz/+vr6/62trf8BAQH/s7Oz//7+/v/S0tL/Kioq&#13;&#10;/zc3N//s7Oz/urq6/wEBAf+0tLT//////+Li4v83Nzf/Pj4+/+np6f/p6en/AAAA/1RUVP/r6+v/&#13;&#10;xsbG/wAAAP+5ubn//////4iIiP8CAgL/2dnZ///////T09P/WVlZ/wAAAP8CAgL/Hx8f/8rKyv/7&#13;&#10;+/v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f39//39/f/9/f3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7+/v//v7+//z8/P/5+fn/&#13;&#10;//////7+/v/7+/v/+vr6//v7+/////////////39/f/8/Pz/+fn5//r6+v//////+/v7//7+/v//&#13;&#10;/////f39//7+/v/6+vr/+vr6//r6+v//////+vr6//7+/v/6+vr//////+rq6v/a2tr/0NDQ/9fX&#13;&#10;1//i4uL/9fX1//7+/v///////f39//z8/P///////Pz8//7+/v/39/f///////z8/P/+/v7//v7+&#13;&#10;//r6+v/9/f3/+/v7//r6+v/9/f3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+3t7f9sbGz/OTk5/9ra2v/z8/P/a2tr/wAA&#13;&#10;AP+ioqL///////39/f+8vLz/AAAA/7CwsP//////xcXF/wICAv99fX3/9vb2/7CwsP8BAQH/m5ub&#13;&#10;//7+/v/Z2dn/AQEB/2xsbP/+/v7/4uLi/wEBAf9xcXH//f39/8HBwf8DAwP/u7u7//39/f+Ghob/&#13;&#10;AAAA/9fX1//5+fn//////9zc3P+vr6//ZmZm/wAAAP9+fn7/7Ozs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v7+//7+/v/9/f3//v7+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7&#13;&#10;+/v//Pz8///////29vb/dXV1/zAwMP+7u7v/+vr6/8HBwf8AAAD/W1tb/9jY2P//////09PT/wAA&#13;&#10;AP9nZ2f/0NDQ/5eXl/8BAQH/qKio///////ExMT/BAQE/0pKSv/FxcX/ioqK/wICAv+Pj4//////&#13;&#10;/+jo6P8EBAT/g4OD//v7+//ExMT/AAAA/7a2tv//////iYmJ/wAAAP/i4uL/+fn5/3h4eP+BgYH/&#13;&#10;4ODg/7S0tP8AAAD/YGBg/9zc3P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+/v7//v7+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f39////////////+vr6///////6+vr///////z8/P/9/f3///////r6+v//////&#13;&#10;/v7+//39/f///////f39//r6+v///////v7+//n5+f/+/v7/+/v7///////9/f3////////////2&#13;&#10;9vb//f39///////6+vr/+/v7//z8/P/7+/v//Pz8///////+/v7///////39/f///////f39////&#13;&#10;///5+fn//v7+///////7+/v//Pz8/////////////v7+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39/////////////v7+//7+/v/9/f3/+vr6&#13;&#10;//7+/v////////////z8/P/7+/v//Pz8//39/f///////v7+///////+/v7//f39////////////&#13;&#10;///////////////////////////8/Pz//v7+//z8/P///////////////////////v7+///////+&#13;&#10;/v7////////////6+vr///////z8/P/+/v7////////////+/v7///////7+/v/+/v7///////z8&#13;&#10;/P///////Pz8//7+/v/////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/////////////////////+/v7/////&#13;&#10;///////+/v7////////////8/Pz///////////////////////39/f/+/v7//Pz8//39/f//////&#13;&#10;///////////////////////////9/f3//v7+///////9/f3//v7+/////////////f39///////+&#13;&#10;/v7///////7+/v///////Pz8///////////////////////////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+/v7//7+&#13;&#10;/v///////v7+//v7+/////////////////////////////z8/P/8/Pz//////////////////Pz8&#13;&#10;///////+/v7//v7+//7+/v/8/Pz//////////////////f39///////9/f3////////////9/f3/&#13;&#10;/////////////////f39///////+/v7////////////7+/v//f39///////+/v7///////39/f//&#13;&#10;/////v7+//7+/v/7+/v/////////////////////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/////z8&#13;&#10;/P/9/f3///////39/f////////////39/f///////f39///////+/v7////////////+/v7/////&#13;&#10;///////////////////////+/v7//Pz8///////9/f3////////////9/f3//v7+////////////&#13;&#10;+/v7///////9/f3//////////////////////////////////v7+////////////////////////&#13;&#10;/////f39///////////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/////39/f//////+Pj4///////8/Pz//f39////////////&#13;&#10;///////////////////////////////////////////8/Pz//v7+///////+/v7//f39//z8/P/8&#13;&#10;/Pz///////7+/v/+/v7//v7+//7+/v//////////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z8/P/+/v7////////////9/f3//f39///////7+/v/////////////////////////////////&#13;&#10;///////////+/v7////////////+/v7//f39////////////////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////f////3////9/////f////3////9/////f///////f39//39/f///////v7+&#13;&#10;///////6+vr///////////////////////////////////////////////////////39/f/+/v7/&#13;&#10;///////////+/v7//f39//7+/v////3////9/////f////3////9//7+/P/+/vz//v78/////f//&#13;&#10;//3////9/////f////3////9/////f////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////3////9////&#13;&#10;/f////3////9/////f////3////////////+/v7//v7+//7+/v///////v7+//7+/v//////////&#13;&#10;///////////////////////////////////////8/Pz//v7+/////////////v7+////////////&#13;&#10;///9/////f////3////9/////f////3////9/////f////3////9/////f////3////9/////f//&#13;&#10;//3////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/////r6+v/////////////////+/v7///////39/f//////+/v7////&#13;&#10;///8/Pz//v7+///////x8fH/k5OT/0dHR/9+fn7/39/f///////+/v7//f39//v7+///////+Pj4&#13;&#10;///////9/f3//////////////////v7+//7+/v///////f39//z8/P/9/f3//Pz8//z8/P//////&#13;&#10;/v7+//z8/P///////f39/////////////Pz8//////////////////z8/P////////////z8/P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Pz8//39/f/9&#13;&#10;/f3//f39//z8/P/9/f3//f39//39/f/8/Pz//Pz8//39/f/+/v7////////////+/v7//v7+//7+&#13;&#10;/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39/f/9/f3//v7+//39/f/9/f3//f39////////&#13;&#10;/////v7+//7+/v/+/v7//v7+//7+/v/+/v7//v7+//7+/v/+/v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9/f3//v7+//7+/v/9/f3//f39//39/f/9/f3//v7+//7+/v//////////////////&#13;&#10;//////////7+/v/+/v7//v7+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f39//7+/v/+/v7/&#13;&#10;/f39//z8/P/9/f3//Pz8//39/f/+/v7////////////////////////////+/v7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39/f/9/f3//v7+//39/f/8/Pz//f39//39/f/+/v7/&#13;&#10;/////////////////v7+//39/f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9/f3//v7+//7+/v/9/f3//f39//39/f/9/f3//f39//7+/v////////////////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7+/v///////v7+&#13;&#10;//7+/v/+/v7//Pz8//39/f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9/f3//Pz8/4ODg/8BAAL/4+Hk///9///39fj/&#13;&#10;+vj9//f1+v/79vz/+vX7//r1+//79vz/+vX7//r1+//69fv/+vX7//r1+//69fv/+vX7//r1+//6&#13;&#10;9fv/+vX7//r1+//69fv/+vX7//r1+//69fv/+vX7//r1+//69fv/+vX7//r1+//69fv/+vX7//r1&#13;&#10;+//69fv/+vX7//r1+//69fv/+vX7//r1+//69fv/+vX7//r1+//59/z/+ff8//n3/P/59/z/+ff8&#13;&#10;//n3/P/49vv/+Pb7//37/v/n5ej/AAAC/4WFh//+/v7//f39//7+/P/+/vz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/////8/Pz/hoaG/wEAAv/k4uX/&#13;&#10;//7///n3+v/6+P3/+vj9//v2/P/79vz/+vX7//z3/f/79vz/+/b8//v2/P/79vz/+/b8//v2/P/7&#13;&#10;9vz/+/b8//v2/P/79vz/+/b8//v2/P/79vz/+/b8//v2/P/79vz/+/b8//v2/P/79vz/+/b8//v2&#13;&#10;/P/79vz/+/b8//v2/P/79vz/+/b8//v2/P/79vz/+/b8//v2/P/79vz/+/b8//n3/P/59/z/+ff8&#13;&#10;//n3/P/59/z/+ff8//j2+//49vv//fv+/+fl6P8AAAL/hYWH//7+/v/9/f3//v78//7+/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/////8/Pz/hoaG/wEAAv/k4uX///7/&#13;&#10;//n3+v/6+P3/+vj9//v2/P/79vz/+vX7//z3/f/79vz/+/b8//v2/P/79vz/+/b8//v2/P/79vz/&#13;&#10;+/b8//v2/P/79vz/+/b8//v2/P/79vz/+/b8//v2/P/79vz/+/b8//v2/P/79vz/+/b8//v2/P/7&#13;&#10;9vz/+/b8//v2/P/79vz/+/b8//v2/P/79vz/+/b8//v2/P/79vz/+/b8//n3/P/59/z/+ff8//n3&#13;&#10;/P/59/z/+ff8//j2+//49vv//fv+/+fl6P8AAAL/hYWH//7+/v/9/f3//v78//7+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/////////////////////////////////////&#13;&#10;////////////////////////////////////////////////////////////////////////////&#13;&#10;///////////////////////////////////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z8/P/9/f3//v7+////////////////////////////////////////////////////////////&#13;&#10;////////////////////////////////////////////////////////////////////////////&#13;&#10;/////////////////////v7+//7+/v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Pz//f39//7+/v/+/v7/////&#13;&#10;////////////////////////////////////////////////////////////////////////////&#13;&#10;//////////////////////////////////////////////////////////////////////7+/v/+&#13;&#10;/v7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9/f3//f39//7+/v/+/v7/////////////////////&#13;&#10;////////////////////////////////////////////////////////////////////////////&#13;&#10;///////////////////////////////////////////+/v7//v7+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39/f/9/f3//v7+////////////////////////////////////////////////&#13;&#10;////////////////////////////////////////////////////////////////////////////&#13;&#10;/////////////////f39//7+/v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7+/v/+/v7//v7+//7+&#13;&#10;/v//////////////////////////////////////////////////////////////////////////&#13;&#10;//////////////////////////////////////////////////////////////////39/f/9/f3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7+/v/+/v7/////////////////////////////////////////&#13;&#10;////////////////////////////////////////////////////////////////////////////&#13;&#10;///////////////////////////////////////9/f3//f39//39/f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//////Pz6/4aGhP8BAAD/5OLl&#13;&#10;///+///59/z/+vf+//r3/v/79vz/+/b8//r1+//89/3/+/b8//v2/P/79vz/+/b8//v2/P/79vz/&#13;&#10;+/b8//v2/P/79vz/+/b8//v2/P/79vz/+/b8//v2/P/79vz/+/b8//n3/P/59/z/+ff8//n3/P/7&#13;&#10;9vz/+/b8//v2/P/79vz/+/b8//v2/P/79vz/+/b8//v2/P/79vz/+/b8//v2/P/79vz/+/b8//v2&#13;&#10;/P/79vz/+ff8//n3/P/49vv/+Pb7//37///n5er/AAAC/4WFh//+/v7//f39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//////Pz6/4aGhP8BAAD/5OLl///+&#13;&#10;///59/z/+vf+//r3/v/79vz/+/b8//r1+//89/3/+/b8//v2/P/79vz/+/b8//v2/P/79vz/+/b8&#13;&#10;//v2/P/79vz/+/b8//v2/P/79vz/+/b8//v2/P/79vz/+/b8//n3/P/59/z/+ff8//n3/P/79vz/&#13;&#10;+/b8//v2/P/79vz/+/b8//v2/P/79vz/+/b8//v2/P/79vz/+/b8//v2/P/79vz/+/b8//v2/P/7&#13;&#10;9vz/+ff8//n3/P/49vv/+Pb7//37///n5er/AAAC/4WFh//+/v7//f39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//////Pz6/4aGhP8BAAD/5OLl///+///5&#13;&#10;9/z/+vf+//r3/v/79vz/+/b8//r1+//89/3/+/b8//v2/P/79vz/+/b8//v2/P/79vz/+/b8//v2&#13;&#10;/P/79vz/+/b8//v2/P/79vz/+/b8//v2/P/79vz/+/b8//n3/P/59/z/+ff8//n3/P/79vz/+/b8&#13;&#10;//v2/P/79vz/+/b8//v2/P/79vz/+/b8//v2/P/79vz/+/b8//v2/P/79vz/+/b8//v2/P/79vz/&#13;&#10;+ff8//n3/P/49vv/+Pb7//37///n5er/AAAC/4WFh//+/v7//f39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//////Pz6/4aGhP8BAAD/5OLl///+///59/z/&#13;&#10;+vf+//r3/v/79vz/+/b8//r1+//89/3/+/b8//v2/P/79vz/+/b8//v2/P/79vz/+/b8//v2/P/7&#13;&#10;9vz/+/b8//v2/P/79vz/+/b8//v2/P/79vz/+/b8//n3/P/59/z/+ff8//n3/P/79vz/+/b8//v2&#13;&#10;/P/79vz/+/b8//v2/P/79vz/+/b8//v2/P/79vz/+/b8//v2/P/79vz/+/b8//v2/P/79vz/+ff8&#13;&#10;//n3/P/49vv/+Pb7//37///n5er/AAAC/4WFh//+/v7//f39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8/Pr/hoaE&#13;&#10;/wEAAP/k4uX///7///n3/P/69/7/+vf+//v2/P/79vz/+vX7//z3/f/79vz/+/b8//v2/P/79vz/&#13;&#10;+/b8//v2/P/79vz/+/b8//v2/P/79vz/+/b8//v2/P/79vz/+/b8//v2/P/79vz/+ff8//n3/P/5&#13;&#10;9/z/+ff8//v2/P/79vz/+/b8//v2/P/79vz/+/b8//v2/P/79vz/+/b8//v2/P/79vz/+/b8//v2&#13;&#10;/P/79vz/+/b8//v2/P/59/z/+ff8//j2+//49vv//fv//+fl6v8AAAL/hYWH//7+/v/9/f3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+vr6//z8/P//////6+vr/25ubv8A&#13;&#10;AAD/CQkJ/62trf//////+/v7/////////////f39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v7+/56env8AAAD/Pj4+/z4+Pv+2trb/1NTU/7y8&#13;&#10;vP/T09P/0dHR/8XFxf/Nzc3/2tra/8nJyf9ycnL/AwMD/2RkZP9UVFT/b29v//b29v///////v7+&#13;&#10;//X19f/6+vr////////////39/f////////////19fX/+Pj4//39/f/7+/v/+fn5/8rKyv+YmJj/&#13;&#10;ysrK/6ampv/MzMz//f39//n5+f/+/v7//v7+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Pz6/4aGhP8BAAD/5OLl///+///59/z/+vf+&#13;&#10;//r3/v/79vz/+/b8//r1+//89/3/+/b8//v2/P/79vz/+/b8//v2/P/79vz/+/b8//v2/P/79vz/&#13;&#10;+/b8//v2/P/79vz/+/b8//v2/P/79vz/+/b8//n3/P/59/z/+ff8//n3/P/79vz/+/b8//v2/P/7&#13;&#10;9vz/+/b8//v2/P/79vz/+/b8//v2/P/79vz/+/b8//v2/P/79vz/+/b8//v2/P/79vz/+ff8//n3&#13;&#10;/P/49vv/+Pb7//37///n5er/AAAC/4WFh//+/v7//f39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6+vr/+/v7//39/f///////f39/+rq6v9eXl7/AAAA/yMjI/+rq6v//f39//v7+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39/f+NjY3/AwMD/wUFBf8dHR3/rq6u/+Pj4//Kysr/z8/P/9LS0v/Pz8//ycnJ/9vb&#13;&#10;2//FxcX/gYGB/wAAAP9UVFT/X19f/2ZmZv/Gxsb/6enp/9vb2/+9vb3/wcHB//Dw8P/4+Pj/xsbG&#13;&#10;/9TU1P/c3Nz/tLS0/7e3t//MzMz/wMDA/8PDw/+lpaX/ampq/7Gxsf93d3f/tra2////////////&#13;&#10;/f39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/////8/Pr/hoaE/wEA&#13;&#10;AP/k4uX///7///n3/P/69/7/+vf+//v2/P/79vz/+vX7//z3/f/79vz/+/b8//v2/P/79vz/+/b8&#13;&#10;//v2/P/79vz/+/b8//v2/P/79vz/+/b8//v2/P/79vz/+/b8//v2/P/79vz/+ff8//n3/P/59/z/&#13;&#10;+ff8//v2/P/79vz/+/b8//v2/P/79vz/+/b8//v2/P/79vz/+/b8//v2/P/79vz/+/b8//v2/P/7&#13;&#10;9vz/+/b8//v2/P/59/z/+ff8//j2+//49vv//fv//+fl6v8AAAL/hYWH//7+/v/9/f3//v7+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Pz6/4aGhP8BAAD/5OLl///+///59/z/+vf+//r3&#13;&#10;/v/79vz/+/b8//r1+//89/3/+/b8//v2/P/79vz/+/b8//v2/P/79vz/+/b8//v2/P/79vz/+/b8&#13;&#10;//v2/P/79vz/+/b8//v2/P/79vz/+/b8//n3/P/59/z/+ff8//n3/P/79vz/+/b8//v2/P/79vz/&#13;&#10;+/b8//v2/P/79vz/+/b8//v2/P/79vz/+/b8//v2/P/79vz/+/b8//v2/P/79vz/+ff8//n3/P/4&#13;&#10;9vv/+Pb7//37///n5er/AAAC/4WFh//+/v7//f39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/v7///////+/v7//////+Xl5f9XV1f/TExM/1NTU/+kpKT/+/v7//7+/v/+/v7/&#13;&#10;////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7+/v/9/f3/&#13;&#10;/f39//39/f+FhYX/AAAA/09PT/8yMjL/sLCw/+Tk5P/Kysr/ysrK/9TU1P/Pz8//0NDQ/9PT0//J&#13;&#10;ycn/jY2N/wEBAf9paWn/ampq/ycnJ/8+Pj7/Gxsb/yAgIP8vLy//MTEx/0BAQP9HR0f/Li4u/yQk&#13;&#10;JP8vLy//Pz8//zs7O/8xMTH/Ozs7/zQ0NP8yMjL/cHBw/319ff8CAgL/nJyc//7+/v/6+vr/+/v7&#13;&#10;///////8/Pz//Pz8/////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+/v7&#13;&#10;//39/f/o6Oj/VFRU/zc3N/9CQkL/paWl//7+/v/+/v7//Pz8/////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f39//39/f/9/f3/np6e/wAAAP8xMTH/&#13;&#10;ZWVl/7m5uf/V1dX/xMTE/7q6uv/MzMz/ysrK/9DQ0P/X19f/0tLS/8DAwP+Tk5P/MTEx/wICAv8A&#13;&#10;AAD/AAAA/wMDA/8UFBT/Kioq/xwcHP8AAAD/AAAA/wQEBP8DAwP/AwMD/wEBAf8EBAT/IiIi/0pK&#13;&#10;Sv9CQkL/ICAg/ykpKf9aWlr/AQEB/5mZmf///////v7+//z8/P///////f39//z8/P/////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9/f/6+vr/hISE/wQEBv/j&#13;&#10;4+X///7///r4/f/6+P3/+vj9//z3/f/9+P7/+/b9//34///79vz/+/b8//v2/P/79vz/+/b8//v2&#13;&#10;/P/79vz/+/b8//v2/P/79vz/+/b8//v2/P/79vz/+/b8//v2/P/79vz/+/b8//v2/P/79vz/+/b8&#13;&#10;//v2/P/79vz/+/b8//v2/P/79vz/+/b8//v2/P/79vz/+/b8//v2/P/79vz/+/b8//v2/P/79vz/&#13;&#10;+/b9//v2/f/59v3/+fb9//n2/f/49fz//Pv//+Tj6f8AAAT/hIOI//v7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Pz8////////////7Ozs/1paWv9BQUH/UFBQ&#13;&#10;/6ioqP/4+Pj//v7+///////9/f3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39/f/9/f3//f39/5eXl/8AAAD/Gxsb/wAAAP+wsLD/4ODg/83Nzf/Kysr/&#13;&#10;0tLS/9DQ0P/MzMz/yMjI/9XV1f/Nzc3/ysrK/8fHx/+wsLD/srKy/7m5uf/Hx8f/wcHB/7+/v/+4&#13;&#10;uLj/v7+//8TExP+/v7//ubm5/76+vv+7u7v/s7Oz/7u7u/++vr7/1dXV/5OTk/8EBAT/NDQ0/wAA&#13;&#10;AP+fn5///f39//v7+//9/f3///////39/f/8/Pz///////7+/v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/z8/P/9/f3//v7+/+vr6/9SUlL/Pz8//0xMTP+mpqb//f39//7+/v/9/f3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9/f3//f39&#13;&#10;//7+/v+dnZ3/AAAA/xYWFv8CAgL/qamp/+Li4v/MzMz/zs7O/8DAwP/Ozs7/ysrK/9PT0//ExMT/&#13;&#10;wcHB/9DQ0P/c3Nz/1dXV/9DQ0P/j4+P/29vb/9/f3//k5OT/39/f/9zc3P/c3Nz/4+Pj/+Dg4P/e&#13;&#10;3t7/4eHh/+Li4v/g4OD/19fX/+np6f+srKz/AAAA/xoaGv8CAgL/oaGh///////9/f3//f39////&#13;&#10;///+/v7//f39///////+/v7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+/v7///////7+&#13;&#10;/v/k5OT/UVFR/1RUVP9UVFT/o6Oj//39/f///////Pz8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f39//39/f/+/v7/lZWV/wMDA/8vLy//AgIC&#13;&#10;/66urv/i4uL/0tLS/8rKyv/FxcX/ycnJ/8vLy//Ly8v/y8vL/8rKyv/Ly8v/09PT/8TExP/Gxsb/&#13;&#10;zc3N/7y8vP/Gxsb/xsbG/87Ozv/FxcX/u7u7/8jIyP/Ozs7/y8vL/8/Pz//MzMz/x8fH/9XV1f/E&#13;&#10;xMT/f39//wMDA/9ERET/AAAA/56env/+/v7//f39//7+/v///////v7+//7+/v///////v7+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r6+v/9/f3/hoaG/wAAAv/g4OL/&#13;&#10;//3///j2+f/59/z/+vj9//j2+//59/z/9/X6//n3/P/49fz/+PX8//j1/P/49fz/+PX8//j1/P/4&#13;&#10;9fz/+PX8//j1/P/49fz/+PX8//j1/P/49fz/+PX8//j1/P/49fz/+PX8//j1/P/49fz/+PX8//j1&#13;&#10;/P/49fz/+PX8//j1/P/49fz/+PX8//j1/P/49fz/+PX8//j1/P/49fz/+PX8//j2+f/49vn/+Pb5&#13;&#10;//j2+f/49vn/+Pb5//j2+f/39fj/+vr8/+jo6v8AAAL/hISG///////9/f3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8/Pz///////39/f//////5+fn/1dXV/9NTU3/WVlZ/6Sk&#13;&#10;pP/6+vr///////////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39/f/9/f3//v7+/5qamv8AAAD/QUFB/wEBAf+wsLD/5OTk/8PDw//Ozs7/1NTU&#13;&#10;/8/Pz//AwMD/w8PD/87Ozv/R0dH/09PT/8TExP/MzMz/z8/P/8zMzP/R0dH/2dnZ/83Nzf/MzMz/&#13;&#10;1NTU/9jY2P/MzMz/zc3N/8vLy//Ly8v/zs7O/8vLy//Ozs7/0tLS/39/f/8BAQH/iIiI/wMDA/+W&#13;&#10;lpb//Pz8//39/f/////////////////+/v7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8&#13;&#10;/Pz////////////z8/P//f39/+3t7f9WVlb/EhIS/zQ0NP+lpaX//v7+//7+/v/9/f3//v7+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39/f/9/f3//f39//7+&#13;&#10;/v+YmJj/AgIC/zIyMv8AAAD/srKy/9TU1P+7u7v/09PT/8zMzP/Ozs7/zMzM/9LS0v/Jycn/0NDQ&#13;&#10;/8/Pz//AwMD/wsLC/9PT0//Q0ND/ysrK/8nJyf/S0tL/ysrK/8zMzP/Kysr/zc3N/9LS0v/Hx8f/&#13;&#10;v7+//87Ozv/S0tL/wMDA/9XV1f+SkpL/BQUF/5SUlP8YGBj/kpKS//////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9/f/+/v7//Pz8///////l&#13;&#10;5eX/YWFh/xoaGv8tLS3/qamp//r6+v/+/v7///////z8/P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9/f3//f39//39/f/+/v7/nJyc/wAAAP8cHBz/AgIC/6ys&#13;&#10;rP/i4uL/zMzM/8vLy//Nzc3/1NTU/9PT0//Ly8v/zMzM/9PT0//T09P/zs7O/83Nzf/S0tL/y8vL&#13;&#10;/8zMzP/MzMz/zs7O/8vLy/+6urr/ysrK/9XV1f/MzMz/yMjI/83Nzf/Nzc3/zMzM/8jIyP/l5eX/&#13;&#10;qamp/wAAAP9tbW3/AgIC/5ubm//////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+/v7//7+/v/7+/v/hISE/wAAAP+5ubn/0tLU&#13;&#10;/8zMzv/QztH/0M7R/8/N0P/PzdD/zszR/9DO0//OztD/zs7Q/87O0P/OztD/zs7Q/87O0P/OztD/&#13;&#10;zs7Q/87O0P/OztD/zs7Q/87O0P/OztD/zs7Q/87O0P/OztD/zs7Q/87O0P/OztD/zs7Q/87O0P/O&#13;&#10;ztD/zs7Q/87O0P/OztD/zs7Q/87O0P/OztD/zs7Q/87O0P/OztD/zs7Q/9DO0f/PzdD/z83Q/8/N&#13;&#10;0P/QztH/0M7R/87Ozv/Nzc3/0tLS/7y8vP8AAAD/hoaG//v7+//+/v7//v7+//v7+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+/v7/+/v7////////////5ubm/1FRUf9bW1v/X19f/6Ojo//7&#13;&#10;+/v////////////9/f3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v7+///////+/v7//f39/5ycnP8AAAD/Ghoa/0BAQP+5ubn/3Nzc/9LS0v/Jycn/v7+//87O&#13;&#10;zv/V1dX/xcXF/7+/v//Pz8//z8/P/9PT0//R0dH/zMzM/8HBwf/Jycn/0tLS/87Ozv/MzMz/x8fH&#13;&#10;/87Ozv/BwcH/yMjI/8/Pz//S0tL/zMzM/8/Pz//Ly8v/4uLi/6enp/8AAAD/Tk5O/wUFBf+dnZ3/&#13;&#10;+/v7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8/Pz//f39/+Xl5f9MTEz/ampq/2ZmZv+dnZ3/+/v7///////9/f3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39/f/6+vr//f39//39/f+b&#13;&#10;m5v/AAAA/xQUFP9OTk7/tbW1/9TU1P/Pz8//zs7O/8TExP/Gxsb/zMzM/87Ozv/Gxsb/ycnJ/8LC&#13;&#10;wv/Hx8f/0dHR/8XFxf/CwsL/zc3N/8vLy//Jycn/0dHR/9DQ0P/Q0ND/xcXF/8nJyf/Nzc3/zMzM&#13;&#10;/8TExP/Ly8v/y8vL/+Li4v+hoaH/CgoK/zk5Of8AAAD/nZ2d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v7+//7+/v/+vr6///////p6en/&#13;&#10;V1dX/0lJSf9PT0//oaGh///////7+/v//f39//////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f39///////+/v7/+vr6///////+/v7/mZmZ/wQEBP8SEhL/PDw8/6urq//X&#13;&#10;19f/zs7O/8zMzP/Q0ND/z8/P/9DQ0P/Q0ND/0NDQ/9DQ0P/BwcH/xMTE/83Nzf/MzMz/zs7O/8nJ&#13;&#10;yf+8vLz/wcHB/9HR0f/R0dH/x8fH/9LS0v/S0tL/y8vL/8bGxv+/v7//xsbG/8rKyv/b29v/ra2t&#13;&#10;/wAAAP9GRkb/AQEB/5ycnP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+vr6///////7+/v/////////&#13;&#10;/////////////////////////v7+//7+/v////3////9/////f////3////9/////f////3////9&#13;&#10;/////f////3////9/////f////3////9/////f////3////9/////f////3////9/////f////3/&#13;&#10;///9/////f////3////9/////f////3////9/////f////3////9////////////////////////&#13;&#10;/////////////f////3////9/////f//////+vr6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8/Pz///////j4+P//////4uLi/0tLS/9HR0f/WVlZ/6Ojo//5+fn/&#13;&#10;/f39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//////v7+/5ubm/8AAAD/FhYW/zU1Nf+6urr/3t7e/8jIyP/R0dH/09PT/8zMzP/O&#13;&#10;zs7/yMjI/9DQ0P/T09P/z8/P/9fX1//Y2Nj/09PT/9bW1v/Y2Nj/1tbW/9fX1//X19f/1dXV/9ra&#13;&#10;2v/S0tL/zs7O/9XV1f/U1NT/1dXV/9zc3P/R0dH/6enp/7CwsP8BAQH/UlJS/wYGBv+ampr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z8/P/4+Pj//////+vr6/9eXl7/QEBA/0hISP+mpqb/+fn5//39/f///////Pz8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z8/P/+/v7/+/v7//////+dnZ3/&#13;&#10;AAAA/xYWFv8yMjL/sbGx/9ra2v/MzMz/09PT/8/Pz/+9vb3/xsbG/8/Pz//Ozs7/ycnJ/9bW1v/T&#13;&#10;09P/xsbG/8bGxv/S0tL/0tLS/9DQ0P/X19f/z8/P/76+vv/W1tb/0tLS/8XFxf/Jycn/09PT/9PT&#13;&#10;0//Q0ND/0NDQ/+fn5/+rq6v/AAAA/zU1Nf8AAAD/nZ2d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z8/P/6+vr///////39/f/s7Oz/WFhY&#13;&#10;/woKCv8sLCz/qKio///////7+/v///////7+/v///////f3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f3////////////9/f3//v7+//39/f//////n5+f/wAAAP8QEBD/TU1N/729vf/Y2Nj/&#13;&#10;ysrK/9DQ0P/MzMz/zMzM/8rKyv/ExMT/xcXF/9nZ2f++vr7/c3Nz/0hISP9PT0//bW1t/21tbf9m&#13;&#10;Zmb/eHh4/25ubv9KSkr/bGxs/3h4eP9zc3P/bm5u/2lpaf9cXFz/V1dX/29vb/+Dg4P/XV1d/wIC&#13;&#10;Av8zMzP/AAAA/5+fn//9/f3//f39/////////////v7+//7+/v/+/v7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39/f/6+vr/5ubm/0lJSf8+Pj7/Tk5O/6Kiov/8/Pz/////&#13;&#10;////////////////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//////v7+&#13;&#10;////////////5OTk/21tbf8DAwP/DQ0N/ysrK/+vr6//4eHh/8rKyv/Dw8P/y8vL/9LS0v/Pz8//&#13;&#10;z8/P/8TExP+urq7/VVVV/1RUVP9eXl7/NjY2/zY2Nv82Njb/MDAw/zc3N/8hISH/AAAA/xMTE/9B&#13;&#10;QUH/T09P/zAwMP8xMTH/bW1t/3d3d/9aWlr/IiIi/wAAAP9AQED/Xl5e/wICAv+fn5////////39&#13;&#10;/f///////v7+//7+/v/9/f3//f39//7+/v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8/Pz///////v7&#13;&#10;+//9/f3//////+vr6/9PT0//V1dX/1tbW/+lpaX//Pz8//v7+//////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//////////////////////7+/v/&#13;&#10;///////////////////////////////////////////+/v7//v7+////////////////////////&#13;&#10;////////////////////////////////////////////////////////////////////////////&#13;&#10;////////////////////////////////////////////////////////////////////////////&#13;&#10;/////////////////////f////3////9/////f////3////9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9/f3//Pz8///////s7Oz/XV1d/zY2&#13;&#10;Nv9BQUH/qKio//z8/P/9/f3///////z8/P/////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/////9/f3///////7+/v/h4eH/ZmZm/wAAAP8WFhb/AAAA/7Kysv/d3d3/y8vL&#13;&#10;/87Ozv/IyMj/y8vL/8nJyf/V1dX/ysrK/5CQkP8AAAD/fX19/4WFhf84ODj/Ozs7/zg4OP87Ozv/&#13;&#10;R0dH/zU1Nf8CAgL/FhYW/1VVVf9JSUn/IyMj/1xcXP+Kior/fHx8/2VlZf80NDT/AAAA/1FRUf9s&#13;&#10;bGz/AAAA/6Wlpf/9/f3//f39//7+/v/9/f3//f39//z8/P/9/f3//f39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9/f3///////z8/P/9/f3/5eXl/1RUVP83Nzf/SEhI/6ampv/8/Pz//f39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+/v7/////////&#13;&#10;/////////f39/5SUlP8AAAD/S0tL/ykpKf+1tbX/29vb/9DQ0P/MzMz/urq6/8XFxf/S0tL/0dHR&#13;&#10;/83Nzf+JiYn/AwMD/4ODg/93d3f/AAAA/2dnZ/9XV1f/MTEx/z8/P/+YmJj/q6ur/1hYWP8kJCT/&#13;&#10;LS0t/3V1df+qqqr/o6Oj/5+fn/+oqKj/jo6O/z09Pf8zMzP/iYmJ/yQkJP+ioqL///////v7+//9&#13;&#10;/f3//v7+//7+/v/+/v7//v7+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8&#13;&#10;/Pz//v7+/+jo6P9XV1f/TU1N/1RUVP+kpKT//Pz8//7+/v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+/v7////////////8/Pz/+vr6//7+/v+ZmZn/AAAA/25u&#13;&#10;bv9fX1//ubm5/+Li4v/Ly8v/0dHR/87Ozv/Kysr/0NDQ/87Ozv/f39//vr6+/wUFBf9HR0f/b29v&#13;&#10;/5+fn//t7e3/4eHh/9zc3P/e3t7/8PDw//b29v/f39//2tra/97e3v/n5+f/8fHx/+7u7v/u7u7/&#13;&#10;8fHx//Hx8f/Ly8v/jo6O/7a2tv+Tk5P/xcXF///////6+vr//f39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Pz8///////r6+v/WVlZ/11dXf9d&#13;&#10;XV3/oqKi//z8/P///////v7+//7+/v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//////9/f3////////////9/f3/lZWV/wAAAP99fX3/eHh4/7u7u//X19f/0NDQ/8rK&#13;&#10;yv/Ly8v/0dHR/7+/v/+7u7v/4uLi/9nZ2f8QEBD/MTEx/19fX/+5ubn/+/v7///////9/f3/+/v7&#13;&#10;//v7+/////////////7+/v/9/f3//f39/////////////v7+//v7+///////5eXl/6Kiov++vr7/&#13;&#10;qqqq/9fX1//9/f3///////7+/v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8/Pz//v7+//39/f//////5+fn/05OTv9WVlb/X19f/6CgoP/7+/v///////7+/v//&#13;&#10;///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//////f39////////&#13;&#10;/////f39/5aWlv8DAwP/SEhI/0xMTP+urq7/3d3d/8zMzP/Pz8//z8/P/9PT0//Jycn/xsbG/9jY&#13;&#10;2P+8vLz/HBwc/0RERP9YWFj/pKSk//b29v/8/Pz//Pz8///////9/f3//Pz8//r6+v/5+fn//Pz8&#13;&#10;///////8/Pz//Pz8//7+/v/8/Pz//////9vb2/+Tk5P/tra2/5KSkv/Pz8///f39//39/f/+/v7/&#13;&#10;/v7+//39/f/9/f3//f39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f39//z8/P/8/Pz/&#13;&#10;/////+fn5/9NTU3/VVVV/1xcXP+fn5//+/v7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+/v7////////////8/Pz/+vr6//7+/v+fn5//AAAA/w8PD/8F&#13;&#10;BQX/s7Oz/+Dg4P/Nzc3/0dHR/87Ozv/IyMj/0NDQ/9TU1P/V1dX/ubm5/wkJCf9hYWH/eXl5/6Sk&#13;&#10;pP/29vb///////z8/P/9/f3//v7+///////7+/v///////7+/v/5+fn/+vr6//7+/v/6+vr//f39&#13;&#10;//7+/v/o6Oj/mZmZ/5qamv+Xl5f/1tbW///////8/Pz//v7+//7+/v/9/f3//f39//39/f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8/Pz//f39///////p6en/U1NT/1paWv9aWlr/&#13;&#10;oqKi//z8/P///////f39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Pz8//7+/v/////////////////9/f3/l5eX/wICAv8TExP/NDQ0/7S0tP/g4OD/zMzM/8bGxv+/&#13;&#10;v7//ycnJ/83Nzf/Ozs7/3Nzc/8rKyv8AAAD/ra2t/7e3t/+SkpL/9/f3//v7+//9/f3//v7+//39&#13;&#10;/f/9/f3//v7+//39/f/9/f3///////z8/P///////v7+//r6+v//////39/f/46Ojv+hoaH/mpqa&#13;&#10;/9ra2v////////////7+/v/+/v7//v7+//7+/v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v7+////////Pz8//7+/v/+/v7/5eXl/09PT/9TU1P/Wlpa/6ampv/9/f3///////z8/P/9/f3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7+/v///////f39///////+/v7/&#13;&#10;4eHh/2FhYf8AAAD/Ojo6/4KCgv/FxcX/1tbW/8zMzP/MzMz/yMjI/8/Pz//S0tL/0dHR/9PT0/+p&#13;&#10;qan/AAAA/87Ozv/Z2dn/iYmJ//j4+P//////+vr6/////////////Pz8//z8/P//////////////&#13;&#10;///7+/v///////39/f/+/v7//v7+/9/f3/+goKD/2dnZ/7Kysv/MzMz///////////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Pz////////////7+/v//v7+&#13;&#10;/+bm5v9SUlL/W1tb/1xcXP+jo6P//Pz8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Pz8/////////////v7+/9/f3/9XV1f/AAAA/2JiYv9kZGT/&#13;&#10;wcHB/9HR0f+9vb3/zs7O/9PT0//Nzc3/vb29/8PDw//a2tr/urq6/wICAv/Hx8f/ycnJ/4aGhv/3&#13;&#10;9/f//Pz8//7+/v/+/v7///////7+/v/////////////////////////////////+/v7//v7+////&#13;&#10;///c3Nz/oqKi/+Pj4/+srKz/ysrK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f39//39/f/+/v7///////39/f/+&#13;&#10;/v7//v7+/8nJyf9HR0f/AAAA/zs7O//j4+P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Pz8/////////////Pz8///////o6Oj/VFRU/1xcXP9fX1//paWl&#13;&#10;//39/f///////v7+//39/f/+/v7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f39///////r6+v/ampq/w4ODv9qamr/AAAA/62trf/X19f/xMTE/9LS0v/Ly8v/&#13;&#10;zc3N/9DQ0P+9vb3/39/f/9XV1f8AAAD/xcXF/8TExP97e3v/9/f3///////+/v7///////n5+f//&#13;&#10;///////////////////////////////+/v7//v7+//39/f//////2NjY/5iYmP/W1tb/pKSk/8rK&#13;&#10;yv/////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39/f/9/f3//v7+///////8/Pz/+/v7///////Q0ND/SkpK/wMDA/83&#13;&#10;Nzf/4+Pj//7+/v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/v7+//r6+v/+/v7/5ubm/1FRUf9WVlb/XV1d/6Ojo//8/Pz///////7+/v/+/v7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39//////////////////7+/v/9/f3/3t7e&#13;&#10;/1JSUv8YGBj/bGxs/01NTf+srKz/3t7e/8/Pz//MzMz/z8/P/9DQ0P/Q0ND/0tLS/9bW1v+2trb/&#13;&#10;AAAA/7Gxsf+9vb3/i4uL//b29v/+/v7//v7+///////7+/v///////7+/v/+/v7//v7+//7+/v/9&#13;&#10;/f3//f39//39/f/8/Pz//v7+/9fX1/+cnJz/3d3d/6ioqP/Kysr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v7+//7+/v////////////n5+f/+/v7/w8PD/zY2Nv8BAQH/NjY2/+bm5v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v7+//7+/v/8/Pz//////+rq&#13;&#10;6v9WVlb/Wlpa/1paWv+hoaH/+/v7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v7+////////////+vr6/9DQ0P9DQ0P/BAQE/2hoaP+Dg4P/vr6+&#13;&#10;/9XV1f/Pz8//yMjI/8nJyf/Pz8//x8fH/9LS0v/IyMj/nJyc/wAAAP+rq6v/tLS0/4+Pj//5+fn/&#13;&#10;//////j4+P////////////z8/P/+/v7//////////////////////////////////v7+//39/f/W&#13;&#10;1tb/oKCg/+jo6P+xsbH/y8vL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7+/v/+/v7///////n5+f//////&#13;&#10;+/v7/6Kiov8QEBD/AAAA/zs7O//g4OD//v7+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+vr6//39/f/l5eX/Tk5O/1BQUP9bW1v/oqKi//v7&#13;&#10;+//+/v7//v7+//7+/v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9/f3////////////d3d3/Z2dn/wAAAP9RUVH/fX19/7q6uv/S0tL/zc3N/83Nzf/BwcH/0NDQ&#13;&#10;/9TU1P+/v7//0tLS/8bGxv8CAgL/ycnJ/8/Pz/9jY2P/2NjY///////6+vr///////39/f//////&#13;&#10;/Pz8//z8/P/9/f3//f39//39/f/9/f3//f39//39/f//////1tbW/5mZmf/e3t7/rKys/8vLy/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v7+//7+/v/+/v7//v7+//7+/v/+/v7//Pz8//39/f+ysrL/ICAg/wEBAf84ODj/&#13;&#10;5eXl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8&#13;&#10;/Pz//f39//z8/P//////6urq/1VVVf9XV1f/W1tb/6Kiov/7+/v//v7+//7+/v/+/v7//v7+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6+vr/2pq&#13;&#10;av8AAAD/RkZG/3d3d//ExMT/1NTU/8nJyf/Pz8//xcXF/8nJyf/S0tL/w8PD/9nZ2f/Ly8v/AQEB&#13;&#10;/87Ozv/c3Nz/U1NT/8DAwP/6+vr///////39/f/5+fn//f39//39/f/9/f3//v7+//7+/v/+/v7/&#13;&#10;/v7+//39/f/9/f3//////+Dg4P+cnJz/1NTU/6SkpP/Ly8v/////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/////////&#13;&#10;//7+/v/+/v7//Pz8///////+/v7/sLCw/yMjI/8BAQH/PDw8/+Pj4/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+vr6//z8/P/7+/v//v7+/+fn5/9S&#13;&#10;UlL/VFRU/1lZWf+goKD/+vr6//7+/v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/////+/v7//v7+/+zs7P90dHT/AAAA/2ZmZv+Kior/tra2/97e&#13;&#10;3v/Kysr/vr6+/9LS0v/Ozs7/zs7O/9PT0//b29v/t7e3/wEBAf/Jycn/zs7O/3h4eP/r6+v/////&#13;&#10;//39/f////////////39/f////////////////////////////7+/v/+/v7//f39///////k5OT/&#13;&#10;nZ2d/8/Pz/+ioqL/zc3N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+/v7////////////+/v7//v7+//n5+f/9/f3/////&#13;&#10;/8TExP8+Pj7/AQEB/zk5Of/g4OD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39/f///////Pz8///////n5+f/UlJS/1NTU/9aWlr/oKCg//r6+v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9/f////////////39/f//&#13;&#10;/////f39///////u7u7/ZGRk/wEBAf9+fn7/ioqK/8DAwP/T09P/xsbG/8XFxf/Nzc3/1tbW/9TU&#13;&#10;1P/ExMT/29vb/8PDw/8AAAD/0NDQ/8zMzP90dHT/9PT0/+3t7f/g4OD/7e3t//Ly8v/4+Pj/+Pj4&#13;&#10;//j4+P/39/f/9/f3//b29v/09PT/8/Pz//Pz8//8/Pz/3d3d/5GRkf/Hx8f/o6Oj/9DQ0P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v7+//39/f////////////39/f/Hx8f/RkZG/wAAAP87Ozv/5ubm&#13;&#10;//7+/v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z8/P//////1NTU/1tbW/8AAAD/PT09/+Tk5P///////f39//7+/v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/T0&#13;&#10;9P96enr/AQEB/z8/P//g4OD///////39/f/+/v7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39/f/h4eH/Y2Nj/wAAAP88PDz/4uLi////&#13;&#10;///9/f3//v7+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/////xMTE/0JCQv8AAAD/Ojo6/+Tk5P///////f39//7+/v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////////////////39/f///////////97e3v9g&#13;&#10;YGD/AAAA/z4+Pv/h4eH///////39/f/+/v7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v7+//7+/v/+/v7//////////////////v7+//39/f/8/Pz/ioqK/wMDA/8+Pj7/4eHh///////9&#13;&#10;/f3//v7+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7+/v/+/v7//v7+////////////&#13;&#10;//////39/f/8/Pz//v7+/5WVlf8CAgL/PT09/+Tk5P///////f39//7+/v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v7+//7+/v////////////z8/P///////f39//////+cnJz/&#13;&#10;AAAA/0FBQf/k5OT///////39/f/+/v7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+/v7//v7+//39/f/+/v7///////39/f//////mZmZ/wEBAf89PT3/4+Pj///////9/f3/&#13;&#10;/v7+/////////////v7+////////////////////////////////////////////////////////&#13;&#10;////////////////////////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9/f3/////&#13;&#10;///////9/f3//////5iYmP8BAQH/Pj4+/+Xl5f///////f39//7+/v////////////7+/v//////&#13;&#10;////////////////////////////////////////////////////////////////////////////&#13;&#10;//////////7+/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9/f3/////&#13;&#10;//z8/P/+/v7//////9zc3P9cXFz/AAAA/3R0dP+Pj4//vr6+/9ra2v/Pz8//0tLS/87Ozv/Nzc3/&#13;&#10;zc3N/8zMzP/d3d3/v7+//wAAAP+9vb3///////39/f////////////z8/P/////////////////5&#13;&#10;+fn/v7+//+Dg4P/+/v7////////////6+vr////////////s7Oz/y8vL/8/Pz/+ampr/yMjI//39&#13;&#10;/f/9/f3//v7+//7+/v////////////////////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////////////////j4+P/Q0ND/R0dH&#13;&#10;/wAAAP9zc3P/iYmJ/7+/v//X19f/ysrK/8jIyP/Ly8v/zs7O/8/Pz//Kysr/29vb/8nJyf8BAQH/&#13;&#10;tbW1///////7+/v/9/f3//f39//7+/v/+/v7//39/f/8/Pz/+/v7/7+/v//d3d3/+/v7//7+/v//&#13;&#10;/////f39//39/f//////7+/v/87Ozv/Ozs7/mZmZ/8rKyv/+/v7//v7+//7+/v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/////////////////////7e3t/2xsbP8BAQH/cnJy/4+Pj//BwcH/1dXV&#13;&#10;/9LS0v/Kysr/vr6+/8rKyv/Pz8//zs7O/93d3f/Hx8f/AAAA/8XFxf/4+Pj/1NTU/9LS0v/Dw8P/&#13;&#10;2tra/+jo6P/Y2Nj/3d3d//v7+//ExMT/4uLi//39/f/6+vr////////////9/f3///////Dw8P/P&#13;&#10;z8//zc3N/5ubm//Pz8////////39/f/+/v7//v7+//7+/v/+/v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+/v7////&#13;&#10;//////////////j4+P95eXn/AQEB/29vb/+MjIz/xcXF/8vLy//ExMT/0tLS/8nJyf/IyMj/z8/P&#13;&#10;/9PT0//a2tr/x8fH/wEBAf/ExMT/+fn5/7+/v//ExMT/rKys/87Ozv/h4eH/zMzM/9vb2//9/f3/&#13;&#10;xMTE/9/f3////////f39//z8/P/9/f3//Pz8//39/f/y8vL/0tLS/8/Pz/+dnZ3/0NDQ///////+&#13;&#10;/v7///////7+/v/+/v7//v7+//7+/v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v7+//7+/v///////Pz8//39/f/5+fn/enp6/wAA&#13;&#10;AP9xcXH/h4eH/8PDw//Q0ND/wsLC/8/Pz//S0tL/zMzM/8LCwv/Gxsb/3t7e/8bGxv8AAAD/0tLS&#13;&#10;/+zs7P+QkJD/0dHR/87Ozv/Z2dn/5OTk/8jIyP+9vb3/8fHx/8HBwf/c3Nz////////////6+vr/&#13;&#10;/Pz8//7+/v//////8fHx/8jIyP/Hx8f/mpqa/8zMzP/////////////////+/v7//v7+//7+/v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v7+///////9/f3/3p6ev8CAgL/dXV1/4qKiv/CwsL/3Nzc/87O&#13;&#10;zv/Pz8//ysrK/87Ozv/Dw8P/vr6+/97e3v/Hx8f/AAAA/7q6uv+3t7f/hoaG//Pz8//u7u7/5+fn&#13;&#10;/+zs7P/Q0ND/lpaW/6mpqf+0tLT/6Ojo///////7+/v/+/v7/////////////////+bm5v+tra3/&#13;&#10;tra2/5iYmP/Ly8v///////7+/v/+/v7//v7+//7+/v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9/f3/////////////&#13;&#10;/////f39/9nZ2f9RUVH/AQEB/3Jycv+IiIj/w8PD/9fX1//Gxsb/zs7O/83Nzf/Ozs7/1dXV/8jI&#13;&#10;yP/Y2Nj/zMzM/wICAv98fHz/hoaG/4KCgv/7+/v/+vr6//39/f/8/Pz/9/f3/8XFxf+RkZH/vb29&#13;&#10;//b29v//////+/v7//7+/v//////+/v7///////h4eH/oqKi/7e3t/+dnZ3/x8fH//7+/v/9/f3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////////////////+/v7///////39/f/MzMz/Q0ND/wAAAP9w&#13;&#10;cHD/iIiI/7u7u//V1dX/ycnJ/7u7u//Ozs7/zc3N/9DQ0P/IyMj/4ODg/8TExP8BAQH/kJCQ/3l5&#13;&#10;ef8DAwP/wMDA//r6+v/8/Pz///////n5+f/6+vr/7Ozs//T09P//////+vr6//z8/P/+/v7//v7+&#13;&#10;//7+/v/9/f3/6urq/7Kysv/Kysr/pKSk/7+/v//6+vr///////7+/v/+/v7////////////////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//////////&#13;&#10;+vr6/8XFxf81NTX/CQkJ/29vb/+Ojo7/xcXF/9LS0v/U1NT/09PT/8zMzP/Dw8P/zs7O/9ra2v/P&#13;&#10;z8//1tbW/6enp/8BAQH/OTk5/1xcXP8AAAD/Ly8v/97e3v/+/v7///////39/f///////Pz8//39&#13;&#10;/f///////f39///////+/v7/9/f3//7+/v/x8fH/ycnJ/9DQ0P+hoaH/tbW1//Pz8//9/f3//v7+&#13;&#10;//7+/v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39/f/j4+P/Z2dn/wMDA/9ra2v/&#13;&#10;fX19/8HBwf/T09P/zMzM/8/Pz//MzMz/v7+//8bGxv/MzMz/zMzM/8PDw/+mpqb/e3t7/0FBQf8k&#13;&#10;JCT/Li4u/zs7O/+zs7P/9vb2//7+/v/+/v7///////7+/v////////////7+/v/8/Pz/////////&#13;&#10;///+/v7/8vLy/8rKyv/Pz8//n5+f/7W1tf/09PT/+/v7//39/f/+/v7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Pz8&#13;&#10;/9zc3P9XV1f/AQEB/2xsbP9fX1//vr6+/9zc3P/Jycn/zc3N/8vLy//MzMz/z8/P/8vLy//MzMz/&#13;&#10;0dHR/8/Pz//X19f/zs7O/46Ojv81NTX/OTk5/wAAAP8BAQH/sbGx//z8/P/9/f3////////////9&#13;&#10;/f3//v7+///////+/v7/+vr6///////v7+//zMzM/83Nzf+fn5//vLy8//T09P///////v7+//7+&#13;&#10;/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8/Pz//v7+//7+/v/+/v7////////////T09P/T09P/xAQEP9qamr/VlZW&#13;&#10;/7W1tf/b29v/zc3N/8rKyv++vr7/yMjI/9PT0//ExMT/vb29/9TU1P/T09P/zs7O/9HR0f+QkJD/&#13;&#10;AAAA/ysrK/8eHh7/BwcH/6Ojo//+/v7///////n5+f/9/f3////////////9/f3//f39//39/f/+&#13;&#10;/v7/6enp/76+vv/MzMz/pKSk/7m5uf/29vb///////39/f/+/v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v7+//7+/v/+/v7/yMjI/wEBAf8cHBz/zs7O///////8/Pz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7+/v/+/v7//v7+/8nJyf8A&#13;&#10;AAD/BAQE/7+/v//+/v7//v7+//7+/v/5+fn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/v7+///////Jycn/AwMD/wAAAP/Dw8P///////r6+v//&#13;&#10;/////Pz8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/////&#13;&#10;////////////////ysrK/wAAAP8EBAT/tbW1//z8/P/6+vr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///////////////8rKyv8CAgL/&#13;&#10;AAAA/6CgoP/+/v7///////7+/v/6+vr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//////v7+///////Jycn/AAAA/wMDA/9vb2//39/f//39/f//////&#13;&#10;/v7+//39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//////v7+&#13;&#10;//7+/v/+/v7/ycnJ/wMDA/9ERET/SUlJ/7q6uv//////9/f3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7+/v/+/v7//v7+/8jIyP8AAAD/RUVF&#13;&#10;/0ZGRv+2trb///////7+/v/8/Pz//Pz8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39/f/Jycn/AwMD/ykpKf9CQkL/wMDA///////6+vr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//////////////////&#13;&#10;///+/v7/ysrK/wAAAP8wMDD/RkZG/8DAwP/9/f3/+vr6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//////////8vLy/8AAAD/LS0t/zs7&#13;&#10;O/++vr7///////////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Jycn/AAAA/x0dHf8tLS3/wcHB//7+/v/6+vr//Pz8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+&#13;&#10;/v7/ysrK/wEBAf8NDQ3/JCQk/8XFxf//////+/v7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7+/v///////v7+/////////////////8zMzP8AAAD/BAQE/yMjI//B&#13;&#10;wcH//f39//39/f/8/Pz/+vr6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7+/v/////////////////MzMz/AAAA/xAQEP8+Pj7/y8vL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7+/v/+/v7/&#13;&#10;ysrK/wAAAP8RERH/RERE/8fHx//+/v7//f39//v7+/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////////////////////8rKyv8AAAD/CQkJ/ysrK/++vr7/&#13;&#10;///////////8/Pz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////////////////Jycn/AAAA/zIyMv9FRUX/wsLC///////7+/v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///////////7+/v//////ycnJ&#13;&#10;/wAAAP9DQ0P/S0tL/729vf///////f39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f39//39/f/9/f3//v7+//7+/v//////////////&#13;&#10;//////////////7+/v/+/v7//v7+//39/f/9/f3//v7+//7+/v/+/v7//v7+//7+/v/+/v7//v7+&#13;&#10;//7+/v/////////////////////////////////////////////////////////////////+/v7/&#13;&#10;/v7+//7+/v/+/v7/////////////////////////////////////////////////////////////&#13;&#10;//////////////////////////7+/v////////////7+/v/9/f3//f39//39/f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+/v7//v7+/8jIyP8BAQH/NjY2/0BAQP+4uLj/////&#13;&#10;///////8/Pz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//////v7+//7+/v/IyMj/AAAA/zc3N/9ERET/vLy8///////9/f3//f39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/////7+/v/+/v7/yMjI/wAA&#13;&#10;AP9ERET/SkpK/76+vv//////+/v7//////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7+/v/+/v7//v7+//7+/v//////////////////&#13;&#10;//////////7+/v/+/v7//v7+//7+/v///////////////////////v7+//7+/v/+/v7//v7+////&#13;&#10;////////////////////////////////////////////////////////////////////////////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/////+/v7//v7+/8jIyP8AAAD/QUFB/0dHR/+8vLz///////7+&#13;&#10;/v//////+/v7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+/v7//v7+//7+/v/////////////////////////////////+/v7//v7+//7+/v//&#13;&#10;///////////////////////////////////////////////+/v7/////////////////////////&#13;&#10;////////////////////////////////////////////////////////////////////////////&#13;&#10;/////////////////////////////v7+//////////////////////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/&#13;&#10;/////v7+//7+/v/IyMj/BAQE/zExMf9DQ0P/vLy8//7+/v///////f3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7+/v//////ycnJ/wAAAP9A&#13;&#10;QED/SkpK/76+vv/7+/v///////////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+/v7////////////////////////////////////////////+/v7/////&#13;&#10;/////////////////////////////////////////////v7+//39/f/9/f3//v7+////////////&#13;&#10;//////39/f/+/v7///////7+/v/+/v7//////////////////v7+//39/f/+/v7////////////+&#13;&#10;/v7//f39//7+/v/+/v7//v7+//39/f/+/v7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+/v7//////8nJyf8AAAD/PT09/0NDQ/++vr7///////39/f/6&#13;&#10;+vr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9/f3//f39//7+/v/+/v7///////////////////////7+/v/+/v7//v7+/////////////v7+&#13;&#10;//7+/v/+/v7///////7+/v/+/v7///////////////////////7+/v//////////////////////&#13;&#10;/v7+///////+/v7//f39/////////////v7+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//////////&#13;&#10;/v7+///////Jycn/AQEB/zk5Of9BQUH/vr6+///////+/v7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/////////////////////////////////////////&#13;&#10;////////////////////////////////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/////7+/v//////ycnJ/wAAAP8oKCj/&#13;&#10;Ozs7/8DAwP/9/f3//v7+///////7+/v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+/v7/////////////////////////&#13;&#10;/////////v7+//7+/v/////////////////////////////////9/f3//Pz8//39/f//////////&#13;&#10;/////////////v7+//7+/v/+/v7//v7+//7+/v/+/v7//f39//7+/v//////////////////////&#13;&#10;/v7+//39/f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+/v7//////8nJyf8AAAD/ExMT/zAwMP/BwcH//v7+//v7+/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///////////v7+&#13;&#10;///////Jycn/AgIC/xEREf8zMzP/wMDA///////8/Pz//Pz8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+/v7///////////////////////39/f/8/Pz//v7+////////////////////////&#13;&#10;//////////7+/v/////////////////+/v7//v7+///////////////////////9/f3//Pz8//39&#13;&#10;/f/+/v7////////////+/v7//f39//39/f/+/v7////////////+/v7//v7+///////9/f3/////&#13;&#10;///////+/v7//v7+/////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7+/v//////ycnJ/wEBAf8PDw//Pj4+&#13;&#10;/8XFxf/+/v7///////z8/P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8/Pz/+vr6/+7u7v/x8fH/9fX1//r6+v/+/v7///////////////////////z8/P/1&#13;&#10;9fX/8PDw//Dw8P/19fX//Pz8////////////+vr6//Pz8//x8fH/9fX1//v7+///////////////&#13;&#10;/////////v7+//7+/v/7+/v/9vb2//Ly8v/y8vL/8vLy//j4+P/9/f3////////////9/f3/+Pj4&#13;&#10;//Ly8v/w8PD/8fHx//Hx8f/y8vL/9PT0//j4+P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//////////+/v7//////8nJyf8AAAD/AQEB/0BAQP/Pz8///v7+//z8/P/7+/v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v7+////&#13;&#10;///Jycn/AQEB/xMTE/8ZGRn/u7u7//39/f/6+vr//Pz8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7+/v//////ycnJ/wICAv8aGhr/NDQ0/7y8&#13;&#10;vP//////+/v7//z8/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+/v7//////8nJyf8AAAD/AAAA/5eXl//29vb/////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v7+///////J&#13;&#10;ycn/AAAA/wEBAf+5ubn///////n5+f/+/v7/+Pj4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//////7+/v//////ycnJ/wEBAf8DAwP/b29v/+Dg4P//&#13;&#10;/////Pz8//r6+v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+/v7//////8nJyf8AAAD/ExMT/xwcHP/FxcX///////39/f/7+/v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v7+///////Jycn/&#13;&#10;AAAA/wAAAP9bW1v/y8vL//39/f/7+/v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/////7+/v//////ycnJ/wAAAP8HBwf/OTk5/83Nzf/9/f3/&#13;&#10;+vr6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v7+//7+/v/+/v7//v7+//7+/v/+/v7//v7+//7+/v/+/v7//v7+&#13;&#10;//7+/v/+/v7//v7+//7+/v/+/v7//v7+//7+/v/+/v7//v7+//7+/v/+/v7//v7+//7+/v/+/v7/&#13;&#10;/v7+//7+/v/+/v7//v7+//7+/v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v7+/8rKyv8AAAD/AAAA/39/f//p6en///////v7+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+/v7//v7+//7+/v/+/v7//v7+//7+/v//////////////////////////////////////////&#13;&#10;//7+/v/+/v7//v7+//7+/v/+/v7//v7+//7+/v/+/v7//v7+//7+/v/+/v7//v7+//7+/v/+/v7/&#13;&#10;/v7+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Kysr/AQEB&#13;&#10;/wEBAf9dXV3/2dnZ////////////+/v7//z8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+/v7/ysrK/wAAAP8DAwP/QUFB/8/Pz//7+/v/+/v7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8rKyv8FBQX/AAAA/6Kiov/7+/v///////39/f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Kysr/AAAA/wIC&#13;&#10;Av+urq7//Pz8//7+/v/+/v7/+fn5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ysrK/wICAv8AAAD/rq6u///////4+Pj///////39&#13;&#10;/f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v7+//7+&#13;&#10;/v/+/v7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v7+//7+/v/+/v7//v7+//7+/v/+/v7//v7+//7+/v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v7+//7+/v/+&#13;&#10;/v7//v7+//7+/v/+/v7//v7+//7+/v/+/v7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//////////+kpKT/AQEB/3x8fP9nZ2f/1NTU///////9/f3//f39//39/f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///////////////6enp/8AAAD/Tk5O/2FhYf/V1dX///////39&#13;&#10;/f/+/v7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v7+//////+np6f/AAAA/0FBQf9dXV3/1NTU//7+/v/8/Pz//f39//39/f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+/v7//////6Ojo/8CAgL/R0dH/1xcXP/X19f///////39/f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f39//7+/v//////////////////////////////////&#13;&#10;///////////////////////////////+/v7//v7+////////////////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/////////////////////+/v7/&#13;&#10;/v7+///////////////////////////////////////+/v7/////////////////////////////&#13;&#10;/////////////////////v7+///////////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8&#13;&#10;/Pz//f39///////w8PD/iIiI/1FRUf93d3f/LS0t/zMzM/8nJyf/Ojo6/zo6Ov8lJSX/Ozs7/2Vl&#13;&#10;Zf9aWlr/OTk5/0BAQP8xMTH/QEBA/zw8PP87Ozv/QEBA/zIyMv8zMzP/Kysr/zQ0NP8oKCj/FhYW&#13;&#10;/yoqKv8oKCj/MzMz/ycnJ/8YGBj/NTU1/0pKSv96enr/o6Oj/87Ozv/6+vr///////39/f/9/f3/&#13;&#10;9fX1///////+/v7//f39//39/f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7+/v/7+/v/+/v7///////9/f3/+/v7/7i4uP8A&#13;&#10;AAD/AAAA/xYWFv8qKir/KSkp/xgYGP8hISH/HBwc/ycnJ/8AAAD/BAQE/yYmJv8lJSX/BwcH/yAg&#13;&#10;IP8PDw//BQUF/ygoKP8UFBT/JiYm/xsbG/8dHR3/Kioq/ykpKf8qKir/IyMj/yQkJP8rKyv/Jycn&#13;&#10;/y0tLf8AAAD/m5ub//r6+v///////f39//j4+P/9/f3/+fn5///////9/f3//v7+//39/f/9/f3/&#13;&#10;/v7+////////////////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/v7+//39/f/9/f3//v7+//39/f/9/f3//Pz8//z8/P/9/f3/&#13;&#10;/f39//7+/v/8/Pz//Pz8//z8/P/8/Pz//Pz8//z8/P/8/Pz//Pz8//39/f/9/f3//f39//39/f/9&#13;&#10;/f3//f39//39/f/9/f3//f39//39/f/9/f3//v7+//7+/v/+/v7//f39//39/f/+/v7/////////&#13;&#10;///////////////////+/v7//v7+//7+/v/+/v7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+/v7//f39//7+/v/9/f3//f39//39/f/9/f3//f39//39/f/+/v7//v7+//7+/v/+/v7/&#13;&#10;/v7+//7+/v/+/v7//v7+//7+/v/9/f3//f39//39/f/9/f3//f39//39/f/9/f3//f39//39/f/9&#13;&#10;/f3//v7+//7+/v/+/v7//v7+//39/f/9/f3//v7+//7+/v///////////////////////v7+//7+&#13;&#10;/v/+/v7//v7+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39/f/+/v7//v7+&#13;&#10;//7+/v/+/v7//v7+//7+/v/+/v7//v7+////////////////////////////////////////////&#13;&#10;/v7+//7+/v/+/v7//v7+//7+/v/+/v7//v7+//7+/v/+/v7//v7+//7+/v/+/v7//v7+//7+/v/9&#13;&#10;/f3//f39//39/f/+/v7//v7+/////////////v7+//7+/v/+/v7//v7+//7+/v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+/v7/////////////////////////////////////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+/v7//v7+//7+/v///////////////////////v7+&#13;&#10;//7+/v/+/v7//v7+//7+/v/+/v7//v7+//7+/v/+/v7//v7+//7+/v/+/v7//v7+//7+/v/+/v7/&#13;&#10;/////////////////v7+//////////////////7+/v/+/v7//f39//39/f/+/v7//v7+//7+/v//&#13;&#10;/////////////////////v7+//7+/v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v7+//7+/v/////////////////////////////////+/v7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////////////////////////////////+/v7//v7+//7+/v/+/v7//v7+&#13;&#10;//7+/v/+/v7//v7+//7+/v/+/v7//v7+////////////////////////////////////////////&#13;&#10;/////////////////v7+//7+/v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v7+/////////////v7+//7+/v/+/v7//v7+///////+/v7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///////////////////////////////////////&#13;&#10;////////////////////////////////////////////////////////////////////////////&#13;&#10;///////////////////////////////////////////////////////+/v7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39/f/////////////////+/v7//v7+///////7+/v///////39/f/4+Pj/////&#13;&#10;////////////+/v7//39/f/9/f3//Pz8//////////////////7+/v/9/f3/////////////////&#13;&#10;+vr6///////6+vr///////39/f/+/v7////////////8/Pz///////39/f/4+Pj////////////6&#13;&#10;+vr//f39//7+/v///////v7+//r6+v////////////39/f///////v7+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9/f3//v7+//j4&#13;&#10;+P/4+Pj/+/v7//v7+//7+/v/+/v7//////////////////b29v/5+fn/+fn5//r6+v/7+/v/////&#13;&#10;///////+/v7//////////////////f39///////7+/v//v7+//39/f///////f39////////////&#13;&#10;/////////////////f39//////////////////f39//v7+//+Pj4///////+/v7//Pz8////////&#13;&#10;//////////j4+P///////v7+//7+/v//////////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f39///////AwMD/eXl5/46Ojv93d3f/0tLS////&#13;&#10;///5+fn///////Hx8f+NjY3/hISE/39/f/+fn5//8PDw/////////////v7+///////7+/v/////&#13;&#10;//7+/v/+/v7/////////////////+vr6///////9/f3///////7+/v///////f39///////9/f3/&#13;&#10;+/v7//39/f+lpaX/YGBg/56env/7+/v////////////+/v7////////////+/v7///////7+/v/9&#13;&#10;/f3//v7+/////////////v7+//r6+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39/f/9/f3/oaGh/wMDA/8AAAD/AAAA/4mJif/+/v7//f39///////U1NT/AAAA/wAA&#13;&#10;AP8AAAD/NTU1/+vr6//+/v7/+vr6//z8/P/8/Pz/+vr6//7+/v///////Pz8//v7+//8/Pz/////&#13;&#10;//39/f///////v7+//39/f/8/Pz///////39/f/8/Pz/+vr6///////8/Pz/aWlp/wAAAP9ZWVn/&#13;&#10;/Pz8//r6+v/+/v7///////7+/v/39/f///////r6+v/+/v7////////////9/f3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7+/v/9/f3//////6Wlpf8A&#13;&#10;AAD/Ly8v/wMDA/9hYWH//Pz8//z8/P//////ra2t/wAAAP82Njb/AAAA/0dHR//v7+///v7+////&#13;&#10;/////////v7+///////8/Pz///////////////////////v7+//7+/v/+fn5///////+/v7/+vr6&#13;&#10;//z8/P////////////f39//9/f3//////7Gxsf+MjIz/s7Oz//v7+/////////////z8/P//////&#13;&#10;///////////9/f3//Pz8//7+/v/7+/v//f39////////////////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v7+//39/f/9/f3/pqam/wICAv9nZ2f/ampq/wAAAP/FxcX//v7+//Hx8f9FRUX/TExM/5WVlf8A&#13;&#10;AAD/TExM//Dw8P//////Z2dn/wQEBP92dnb/////////////////h4eH/wAAAP9lZWX/+/v7////&#13;&#10;///W1tb/RkZG/wAAAP8AAAD/AAAA/wAAAP9KSkr/2dnZ///////6+vr/d3d3/wEBAf9oaGj//Pz8&#13;&#10;///////y8vL/j4+P/wAAAP8AAAD/AAAA/wAAAP8oKCj/v7+////////7+/v/////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9/f3//////6Ojo/8CAgL/&#13;&#10;Y2Nj/52dnf8AAAD/p6en//39/f/b29v/AAAA/3h4eP+lpaX/AAAA/09PT//q6ur//v7+/3Fxcf8A&#13;&#10;AAD/fn5+///////+/v7//Pz8/4iIiP8AAAD/bW1t///////39/f/b29v/wICAv9ra2v/srKy/6am&#13;&#10;pv8rKyv/AQEB/2dnZ//9/f3//////3d3d/8DAwP/bm5u//z8/P/+/v7/sLCw/wAAAP8AAAD/WVlZ&#13;&#10;/4GBgf8vLy//AQEB/zc3N//m5ub//f39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39/f//////paWl/wAAAP9fX1//2dnZ/0tLS/8BAQH/8fHx/5ycnP8AAAD/2NjY/7W1tf8CAgL/&#13;&#10;UVFR//Dw8P/9/f3/bGxs/wEBAf99fX3////////////5+fn/ioqK/wAAAP9nZ2f//////+3t7f86&#13;&#10;Ojr/AAAA/xMTE/9RUVH/fHx8/7CwsP/g4OD//Pz8///////+/v7/eXl5/wICAv9oaGj//v7+/9fX&#13;&#10;1/8DAwP/AQEB/7y8vP////////////b29v/X19f/zs7O/+np6f//////+fn5///////+/v7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9/f3//f39/6enp/8AAAD/U1NT&#13;&#10;/+zs7P+NjY3/BAQE/8vLy/98fHz/AAAA/+bm5v+qqqr/AQEB/0xMTP/s7Oz//v7+/3Fxcf8AAAD/&#13;&#10;eXl5//39/f/5+fn//////4KCgv8AAAD/a2tr//f39///////xMTE/zs7O/8CAgL/AAAA/wAAAP8C&#13;&#10;AgL/AAAA/7Kysv/5+fn//////3x8fP8AAAD/aGho///////Q0ND/AQEB/wAAAP/Pz8///f39//n5&#13;&#10;+f/+/v7//f39//////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f39//z8&#13;&#10;/P/9/f3/rq6u/wMDA/9GRkb/7Ozs/83Nzf8AAAD/Kysr/wEBAf+MjIz//f39/6mpqf8BAQH/SEhI&#13;&#10;//Ly8v/8/Pz/g4OD/wAAAP9BQUH/3t7e///////b29v/RkZG/wAAAP9bW1v//////9LS0v9hYWH/&#13;&#10;cHBw/9/f3//8/Pz/+fn5/6mpqf8AAAD/AAAA/8TExP/+/v7/dHR0/wAAAP9sbGz//////+bm5v8p&#13;&#10;KSn/AAAA/319ff/v7+///////8PDw/8BAQH/AAAA/8fHx/////////////39/f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f39//v7+//9/f3///////39/f+Hh4f/AAAA/3Fxcf9xcXH/3d3d///////9&#13;&#10;/f3///////v7+//8/Pz//f39//7+/v//////////////////////////////////////////////&#13;&#10;/////////v7+//7+/v/8/Pz/+/v7//39/f/5+fn//f39//Hx8f/ExMT/vb29/6ampv+NjY3/s7Oz&#13;&#10;/9nZ2f/y8vL//v7+//r6+v//////////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39/f/8/Pz//v7+/6qqqv8AAAD/WVlZ/+3t&#13;&#10;7f/w8PD/Gxsb/yIiIv8AAAD/vb29//////+ioqL/AAAA/1ZWVv/s7Oz//v7+/6+vr/8AAAD/GBgY&#13;&#10;/2lpaf+Kior/Q0ND/wAAAP8AAAD/bm5u//v7+//f39//AQEB/wAAAP9fX1//u7u7/76+vv9/f3//&#13;&#10;AAAA/ygoKP/l5eX/+/v7/3t7e/8CAgL/a2tr//v7+///////ioqK/wEBAf8SEhL/fn5+/6Ghof9L&#13;&#10;S0v/AAAA/1lZWf/s7Oz///////z8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3t7e/7q6uv/Jycn/+fn5//7+/v/Y2Nj/vLy8/8XFxf/19fX//////9nZ2f+8vLz/zs7O//T0&#13;&#10;9P///////v7+/+vr6/++vr7/n5+f/7m5uf/o6Oj/4+Pj/7q6uv/R0dH/+Pj4///////5+fn/1dXV&#13;&#10;/6Kiov+QkJD/i4uL/6Ojo//Y2Nj/9/f3///////6+vr/09PT/7u7u//Q0ND/+vr6//z8/P/9/f3/&#13;&#10;6urq/7u7u/+RkZH/k5OT/66urv/p6en/+Pj4//////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Pz8//TU1N/wAA&#13;&#10;AP8nJyf/XV1d/9ra2v///////f39//7+/v///////v7+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9/f3//f39//7+/v/9/f3//v7+/9HR0f+cnJz/rq6u/729vf+Pj4//vr6+//39/f/9/f3/////&#13;&#10;//z8/P/9/f3///////v7+////////f39//z8/P///////Pz8//39/f////////////7+/v//////&#13;&#10;/v7+///////+/v7//////7a2tv8CAgL/Dw8P/0lJSf/Ozs7//Pz8//////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+/v7////////////9&#13;&#10;/f3/+vr6//////////////////z8/P///////////////////////v7+///////+/v7//f39////&#13;&#10;/////////v7+//39/f///////f39///////6+vr//v7+///////+/v7//v7+//v7+////////f39&#13;&#10;//7+/v///////v7+//v7+//9/f3//////////////////v7+/////////////f39//z8/P//////&#13;&#10;+Pj4/////////////v7+/////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7+/v/0dHR/0tLS/8CAgL/Kysr/1paWv/a2tr///////39&#13;&#10;/f/9/f3//v7+//7+/v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7+/v/+/v7//f39//39/f/+/v7//f39//39&#13;&#10;/f/W1tb/paWl/7CwsP+9vb3/mpqa/7u7u//29vb//v7+//r6+v///////v7+//39/f///////f39&#13;&#10;///////6+vr/+vr6///////9/f3/7Ozs/+zs7P/v7+//7u7u//j4+P/s7Oz/8fHx//n5+f+3t7f/&#13;&#10;AAAA/xMTE/9JSUn/z8/P//7+/v//////+vr6///////8/P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8/Pz//f39/////////////v7+/////////////v7+////////&#13;&#10;//////////7+/v/9/f3///////39/f/9/f3//v7+///////+/v7//Pz8//v7+//9/f3///////39&#13;&#10;/f///////f39/////////////f39//7+/v/9/f3//f39//z8/P/////////////////+/v7//v7+&#13;&#10;//39/f/9/f3///////7+/v/8/Pz//f39/////////////f39//////////////////z8/P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Pz8/9bW1v9NTU3/AAAA/2RkZP9cXFz/0tLS///////9/f3//f39//39/f/9/f3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v7+//39/f/9/f3//f39//7+/v/7+/v/9/f3/9/f3/+wsLD/paWl/8fH&#13;&#10;x/+4uLj/ubm5//n5+f/9/f3//f39//z8/P/9/f3//v7+//7+/v/7+/v////////////8/Pz/4eHh&#13;&#10;/2tra/9VVVX/a2tr/2tra/99fX3/ampq/3Nzc/+FhYX/XFxc/xQUFP8AAAD/BwcH/8fHx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//////v7+/////////////f39///////+/v7//f39//7+/v//////////////////&#13;&#10;/////////////////////v7+//////////////////z8/P///////////////////////Pz8//39&#13;&#10;/f////////////z8/P///////v7+//v7+/////////////v7+///////////////////////////&#13;&#10;//7+/v/+/v7////////////9/f3//v7+//z8/P/9/f3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z8/P/R0dH/SkpK/wICAv8+&#13;&#10;Pj7/enp6/+Tk5P///////f39//z8/P/9/f3//Pz8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+&#13;&#10;/v7//f39//r6+v/8/Pz//f39///////+/v7/5eXl/8bGxv+7u7v/ra2t/6Kiov/BwcH/3t7e//b2&#13;&#10;9v////////////r6+v/9/f3//v7+//r6+v/+/v7/09PT/15eXv8AAAD/AQEB/wAAAP83Nzf/GRkZ&#13;&#10;/y8vL/8XFxf/AAAA/x4eHv85OTn/RkZG/7Kysv/w8PD//v7+//39/f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//////////&#13;&#10;/////////////////v7+//////////////////z8/P/9/f3////////////+/v7//v7+//7+/v/9&#13;&#10;/f3//v7+//////////////////v7+//9/f3///////////////////////z8/P//////////////&#13;&#10;///////////////////////////////////+/v7//Pz8//7+/v//////////////////////////&#13;&#10;////////////////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/////z8/P/01NTf8EBAT/AAAA/5SUlP/39/f///////39/f/8&#13;&#10;/Pz//f39//z8/P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7+/v/8/Pz//v7+//7+/v/4&#13;&#10;+Pj//f39///////V1dX/ioqK/6urq//AwMD/iYmJ/7+/v//5+fn///////r6+v//////+/v7////&#13;&#10;///9/f3//////7W1tf8AAAD/Jycn/xwcHP8RERH/MTEx/wsLC/8uLi7/Gxsb/wUFBf8AAAD/CQkJ&#13;&#10;/11dXf/q6ur//f39///////9/f3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z8/P////////////7+/v/+/v7//f39//39/f//////////////////////&#13;&#10;+/v7//z8/P////////////7+/v/+/v7////////////////////////////+/v7/+vr6////////&#13;&#10;///////////////9/f3//v7+/////////////v7+//////////////////39/f/+/v7/////////&#13;&#10;///+/v7//////////////////v7+//39/f////////////////////////////////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9PT0/9VVVX/AAAA/wQEBP+IiIj/7Ozs///////9/f3//f39//39/f/9/f3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Pz8///////9/f3/+/v7///////19fX/0NDQ/7Gxsf+r&#13;&#10;q6v/qKio/6qqqv/Kysr/5eXl//j4+P///////Pz8///////9/f3/8PDw/9DQ0P+UlJT/BwcH/xER&#13;&#10;Ef8DAwP/ZGRk/3t7e/9wcHD/enp6/3Fxcf9vb2//b29v/3l5ef+UlJT/5eXl///////6+vr/////&#13;&#10;//z8/P/+/v7/+/v7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+/v7//v7+//z8/P/7+/v///////////////////////z8/P//////&#13;&#10;//////39/f/9/f3////////////+/v7////////////+/v7///////7+/v//////////////////&#13;&#10;/////v7+/////////////f39//39/f////////////7+/v/+/v7//v7+////////////////////&#13;&#10;/////////////////////////v7+//7+/v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R0dH/UVFR/wAAAP8AAAD/&#13;&#10;bm5u/+Hh4f///////f39//39/f/+/v7//v7+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v7+//v7+/////////////z8/P/8/Pz//v7+//v7+//29vb/x8fH/5qamv+7u7v/qqqq/6Wlpf/P&#13;&#10;z8//9vb2//v7+//+/v7/+vr6/52dnf8CAgL/AQEB/w4ODv8AAAD/lpaW//Dw8P/4+Pj/9/f3//Hx&#13;&#10;8f/19fX/8vLy/+/v7//19fX/9fX1//b29v////////////j4+P//////+/v7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39/f/////////////////+/v7/////&#13;&#10;/////////////v7+///////+/v7////////////9/f3///////7+/v////////////7+/v/+/v7/&#13;&#10;///////////+/v7//v7+///////9/f3//v7+///////+/v7////////////+/v7//v7+////////&#13;&#10;/////v7+//39/f/+/v7////////////+/v7//v7+//////////////////7+/v//////////////&#13;&#10;////////////////////////////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1dXV/01NTf8EBAT/AAAA/1paWv/e3t7///////39/f/+/v7/&#13;&#10;//////7+/v/////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9/f3//Pz8////////////&#13;&#10;/Pz8//v7+//+/v7//v7+//39/f/c3Nz/oaGh/6Kiov+2trb/sLCw/8PDw//5+fn/9vb2/6SkpP8A&#13;&#10;AAD/Gxsb/wAAAP8AAAD/ra2t//n5+f/+/v7//f39//7+/v/+/v7///////39/f///////v7+////&#13;&#10;////////+vr6//r6+v///////Pz8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v7&#13;&#10;/83Nzf9FRUX/AAAA/wEBAf9UVFT/3t7e///////9/f3//f39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9/f3//Pz8//z8/P///////v7+//r6+v/9/f3/&#13;&#10;+/v7/97e3v/Jycn/nJyc/6Ojo/+urq7/np6e/3V1df8hISH/AAAA/wEBAf9nZ2f/x8fH//j4+P//&#13;&#10;/////Pz8//z8/P/8/Pz//Pz8//39/f/9/f3//Pz8//v7+//9/f3//f39//39/f/9/f3//v7+//7+&#13;&#10;/v/+/v7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r6+v/b29v/wICAv9ISEj/W1tb&#13;&#10;/9TU1P///////Pz8//39/f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f3//Pz8//z8/P/8/Pz/+vr6//v7+/////////////z8/P//////8fHx/8fHx/+ampr/&#13;&#10;qamp/7CwsP8sLCz/AAAA/0dHR/+Wlpb/3d3d/////////////Pz8//7+/v/9/f3//f39//39/f/9&#13;&#10;/f3//v7+//39/f/9/f3//f39//39/f/9/f3//v7+//7+/v/+/v7//v7+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v7+//7+&#13;&#10;/v////////////39/f/9/f3/+fn5/4mJif8EBAT/cnJy/2dnZ//Y2Nj///////z8/P/9/f3/////&#13;&#10;//7+/v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Pz//f39//39/f/+/v7/////&#13;&#10;//39/f/8/Pz///////39/f/8/Pz//Pz8//39/f//////ra2t/7CwsP/+/v7/k5OT/wEBAf9jY2P/&#13;&#10;5eXl///////5+fn///////39/f///////v7+//39/f/9/f3//v7+//7+/v/+/v7//v7+//7+/v/+&#13;&#10;/v7//v7+//7+/v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9/f3//Pz8//39/f/8/Pz/oaGh/wAAAP8iIiL/&#13;&#10;CwsL/yYmJv+8vLz////////////5+fn/+/v7//v7+//7+/v////////////8/Pz//v7+//z8/P/7&#13;&#10;+/v///////n5+f//////9vb2///////4+Pj//f39/4GBgf8AAAD/Ojo6/8nJyf/5+fn///////7+&#13;&#10;/v/6+vr//f39///////8/Pz/+Pj4///////9/f3///////n5+f///////v7+///////9/f3//f39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7+/v/+/v7///////39/f//////6+vr/2VlZf8CAgL/ICAg/yoqKv8d&#13;&#10;HR3/JiYm/6enp//4+Pj///////f39//+/v7///////7+/v/+/v7/+/v7//r6+v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v7+//7+/v/+/v7//v7+///////9/f3//f39//j4&#13;&#10;+P+MjIz/AAAA/25ubv9fX1//1NTU///////8/Pz//f39//7+/v/+/v7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v7+///////+/v7/+fn5//39/f///////v7+///////8/Pz/+vr6&#13;&#10;//39/f/+/v7/9PT0/6Wlpf+dnZ3/29vb/2lpaf8AAAD/c3Nz/9TU1P//////+/v7//7+/v/8/Pz/&#13;&#10;//////7+/v/9/f3//f39//7+/v/+/v7////////////+/v7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7+/v//f39//39/f/8/Pz/5OTk/3BwcP8AAAD/CQkJ/xoaGv8AAAD/iYmJ//j4+P/39/f/&#13;&#10;//////7+/v////////////n5+f/8/Pz/+vr6////////////+/v7//7+/v/+/v7/+fn5////////&#13;&#10;/////Pz8//r6+v96enr/AAAA/zQ0NP/MzMz///////z8/P/8/Pz/+/v7///////6+vr/////////&#13;&#10;///7+/v//f39//r6+v///////Pz8//r6+v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f39///////9/f3//v7+//z8/P/q6ur/xsbG/1dXV/8DAwP/KSkp/wICAv+Tk5P/8fHx//v7+///&#13;&#10;/////Pz8//7+/v///////v7+//z8/P/+/v7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+&#13;&#10;/v7//v7+//7+/v/+/v7//v7+//7+/v/+/v7//f39//7+/v//////m5ub/wMDA/9jY2P/X19f/9nZ&#13;&#10;2f///////Pz8//39/f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/v7&#13;&#10;+/////////////z8/P/+/v7///////39/f/7+/v///////z8/P/7+/v/+vr6/6SkpP8fHx//HR0d&#13;&#10;/wAAAP8AAAD/ra2t/+3t7f/6+vr/+vr6///////9/f3//v7+///////+/v7//f39//39/f/9/f3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/v7/////////////f39///////4+Pj/&#13;&#10;///////////V1dX/gYGB/xcXF/8bGxv/KCgo/2FhYf+0tLT//Pz8//z8/P/7+/v/+/v7//39/f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7+/v/+/v7//v7+//7+/v/+&#13;&#10;/v7////////////8/Pz//////6Ojo/8AAAD/JSUl/1xcXP/X19f///////z8/P/9/f3///////7+&#13;&#10;/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39/f/6+vr//Pz8////////////////////&#13;&#10;//////////////n5+f//////1tbW/2tra/8aGhr/ERER/xISEv9iYmL/xcXF//v7+////////v7+&#13;&#10;///////6+vr///////z8/P/+/v7//f39//39/f/9/f3//v7+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v7//39/f//////+fn5//v7+//7+/v//v7+/6Kiov8AAAD/&#13;&#10;AgIC/wAAAP8AAAD/nJyc//v7+//+/v7/////////////////+/v7//n5+f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v7+//7+/v/+/v7//v7+////////////+Pj4//////+j&#13;&#10;o6P/AQEB/wAAAP9mZmb/4+Pj///////8/Pz//f39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9/f3///////z8/P/7+/v/+/v7//r6+v/+/v7///////7+/v///////////8nJ&#13;&#10;yf8DAwP/AQEB/wAAAP8AAAD/jo6O//n5+f///////f39//z8/P/9/f3/+/v7///////8/Pz//v7+&#13;&#10;//39/f/9/f3//v7+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z8&#13;&#10;/P/6+vr////////////z8/P/hISE/wAAAP9PT0//yMjI/3d3d/8AAAD/AgIC/6CgoP/39/f/////&#13;&#10;/////////////v7+//v7+//4+Pj/X19f/wEBAf8hISH/RUVF/xcXF/8CAgL/ampq/+rq6v//////&#13;&#10;5eXl/yEhIf8BAQH/EBAQ/wkJCf8BAQH/AQEB/8HBwf///////f39//b29v+enp7/BAQE/wAAAP8A&#13;&#10;AAD/AAAA/wICAv8AAAD/RUVF/8jIyP/+/v7//v7+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+/v7//v7+&#13;&#10;/////////////Pz8///////6+vr///////Pz8/+2trb/gYGB/3h4eP9OTk7/ExMT/3h4eP+9vb3/&#13;&#10;t7e3/9bW1v/8/Pz///////r6+v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+/v7//v7+/////////////v7+//r6+v//////pqam/wAAAP8KCgr/ZWVl/+Li4v//&#13;&#10;/////f39//39/f///////v7+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/////7+/v/9/f3//f39///////7&#13;&#10;+/v/+/v7//z8/P/8/Pz///////f39//k5OT/v7+//7CwsP+UlJT/Hh4e/09PT/90dHT/dnZ2/7a2&#13;&#10;tv/4+Pj/+fn5///////+/v7//v7+//7+/v/5+fn///////7+/v/+/v7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8/Pz/+fn5//39/f/6+vr/1dXV/05O&#13;&#10;Tv8CAgL/RUVF//X19f+5ubn/AwMD/wAAAP91dXX/8vLy///////8/Pz//Pz8////////////9fX1&#13;&#10;/2lpaf8BAQH/Ghoa/wAAAP8MDAz/AwMD/6mpqf///////////+7u7v9ycnL/BAQE/wwMDP8LCwv/&#13;&#10;JCQk/0tLS//X19f////////////d3d3/Ojo6/wQEBP9GRkb/kJCQ/5aWlv9GRkb/AwMD/wEBAf+G&#13;&#10;hob///////39/f///////f39//7+/v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+/v7//f39&#13;&#10;//7+/v/9/f3/+Pj4//39/f/z8/P/pKSk/wAAAP8BAQH/AQEB/wAAAP+dnZ3//Pz8//39/f/5+fn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7+/v/+/v7//v7+//7+/v/+/v7/&#13;&#10;/v7+///////6+vr//////6Wlpf8DAwP/ERER/1ZWVv/d3d3//v7+//39/f/9/f3//f39//z8/P/9&#13;&#10;/f3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7+/v/+/v7/+vr6//7+/v/9/f3//v7+///////6&#13;&#10;+vr/p6en/wAAAP8AAAD/AQEB/wAAAP+zs7P/+vr6//j4+P/8/Pz//v7+//7+/v/+/v7//v7+////&#13;&#10;/////////v7+//7+/v/+/v7//v7+//7+/v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39/f/7+/v//////6urq/8kJCT/AAAA/3Fxcf/29vb/0tLS/ycn&#13;&#10;J/8CAgL/R0dH/+/v7//6+vr//v7+//7+/v/9/f3//f39//T09P9wcHD/AAAA/wAAAP8/Pz//uLi4&#13;&#10;/7S0tP/X19f//v7+//z8/P/8/Pz/6+vr/29vb/8EBAT/Ly8v/8bGxv/u7u7///////f39///////&#13;&#10;29vb/yIiIv8AAAD/o6Oj//7+/v//////1tbW/0pKSv8mJib/paWl//r6+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39/f/7+/v//v7+//7+/v/6+vr/////&#13;&#10;/6ioqP8BAQH/AAAA/ygoKP8DAwP/nJyc//T09P///////v7+///////8/Pz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+/v7//v7+//7+/v/+/v7//v7+//7+/v/+/v7//f39//7+/v+mpqb/&#13;&#10;AQEB/wsLC/9XV1f/3t7e///////9/f3//f39//7+/v/8/Pz//v7+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+/v7//f39//v7+//9/f3//f39//v7+////////////6enp/8EBAT/IiIi/wEBAf8B&#13;&#10;AQH/qKio///////7+/v///////39/f/+/v7//v7+//7+/v/+/v7//v7+//7+/v/+/v7//v7+//7+&#13;&#10;/v/+/v7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j4+P/8&#13;&#10;/Pz//v7+//f39/96enr/BAQE/wkJCf+oqKj//v7+//Hx8f9tbW3/AAAA/yEhIf/Gxsb/////////&#13;&#10;/////////f39///////19fX/ampq/wAAAP8LCwv/m5ub//n5+f/7+/v/+vr6//7+/v///////f39&#13;&#10;//7+/v9/f3//AgIC/zo6Ov/U1NT///////z8/P/8/Pz//////9jY2P8oKCj/AAAA/1lZWf+qqqr/&#13;&#10;5ubm//z8/P/t7e3/3t7e//T09P/6+vr///////v7+/////////////z8/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+/v7//Pz8///////6+vr/+/v7//v7+//u7u7/vr6+/1tbW/8BAQH/ERER&#13;&#10;/wAAAP+VlZX/9vb2//z8/P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39/f//////oqKi/wICAv8gICD/XFxc/9vb2///////&#13;&#10;/f39//7+/v/+/v7//f39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v7+//+/v7/&#13;&#10;///////////8/Pz//v7+//T09P+AgID/AAAA/wICAv9bW1v/ycnJ//f39//7+/v//f39//z8/P/9&#13;&#10;/f3//v7+//7+/v/+/v7//v7+//7+/v/9/f3//f39//7+/v/+/v7//v7+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v7+///////z8/P/Xl5e/wAAAP84&#13;&#10;ODj/tbW1/+3t7f/19fX/f39//wMDA/8DAwP/jIyM//X19f/7+/v/+vr6//v7+///////+Pj4/2ho&#13;&#10;aP8AAAD/NjY2/8PDw//////////////////9/f3/+/v7//7+/v/7+/v/gICA/wAAAP8tLS3/xMTE&#13;&#10;/////////////Pz8///////g4OD/KSkp/wUFBf8AAAD/BAQE/0dHR/93d3f/v7+///v7+//+/v7/&#13;&#10;+fn5///////////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///&#13;&#10;/////////Pz8////////////+fn5///////d3d3/oKCg/yQkJP8HBwf/DAwM/7Gxsf/8/Pz/+vr6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7+/v//////52dnf8EBAT/UVFR/2JiYv/V1dX///////7+/v/+/v7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+/v7///////39/f/7+/v//Pz8///////u7u7/&#13;&#10;Xl5e/wEBAf9kZGT/39/f//7+/v//////+/v7/////////////v7+//7+/v////////////7+/v/+&#13;&#10;/v7//v7+//39/f/+/v7//v7+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r6+v/6+vr/0NDQ/zY2Nv8DAwP/JiYm/2dnZ/+Dg4P/h4eH/0lJSf8A&#13;&#10;AAD/AAAA/05OTv/h4eH///////z8/P///////v7+//b29v9sbGz/AAAA/z09Pf/Ozs7///////n5&#13;&#10;+f/5+fn///////7+/v/8/Pz//f39/3x8fP8EBAT/Nzc3/8nJyf/5+fn//v7+//7+/v/+/v7/9PT0&#13;&#10;/5ubm/8AAAD/AAAA/yMjI/8AAAD/AAAA/wMDA/97e3v/2tra///////9/f3///////7+/v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+/v7/////////&#13;&#10;///8/Pz//v7+/+vr6/9JSUn/Hh4e/xsbG/9/f3//8vLy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/v7//////+dnZ3/AgIC&#13;&#10;/3Fxcf9kZGT/09PT///////+/v7/////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+/v7//f39///////7+/v//Pz8//v7+///////6urq/1NTU/8AAAD/jo6O///////19fX/&#13;&#10;+/v7/////////////Pz8////////////////////////////////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9PT0/4+Pj/8EBAT/Dw8P/wcHB/8AAAD/AAAA/wICAv8AAAD/FRUV/wQEBP8AAAD/09PT///////5&#13;&#10;+fn//f39///////z8/P/b29v/wICAv9BQUH/0dHR//r6+v////////////7+/v/+/v7//v7+//v7&#13;&#10;+/97e3v/AAAA/zIyMv/Ly8v/+/v7///////7+/v/+/v7//7+/v/x8fH/q6ur/zY2Nv8AAAD/BAQE&#13;&#10;/wcHB/8hISH/AAAA/4aGhv/5+fn///////39/f/7+/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/////9/f3//f39//z8/P/+/v7/+fn5///////n5+f/RkZG/y8v&#13;&#10;L/8dHR3/hISE//X19f/6+vr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39/f/9/f3/oaGh/wAAAP9wcHD/YmJi/9bW1v///////v7+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v7+//9/f3//f39&#13;&#10;///////9/f3/+/v7/+rq6v9gYGD/AAAA/4qKiv/x8fH/////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/f39/+3t7f9mZmb/AAAA/woKCv8CAgL/&#13;&#10;BAQE/wAAAP8AAAD/AwMD/wAAAP8ODg7/AQEB/6urq//7+/v//f39//z8/P//////8/Pz/2hoaP8B&#13;&#10;AQH/RERE/8/Pz//+/v7///////r6+v/6+vr//f39//7+/v/6+vr/f39//wICAv80NDT/ysrK//7+&#13;&#10;/v/+/v7/+/v7///////8/Pz/+/v7//v7+//Z2dn/np6e/2ZmZv8uLi7/BgYG/wEBAf9DQ0P/z8/P&#13;&#10;//7+/v/9/f3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8&#13;&#10;/Pz////////////8/Pz///////7+/v//////6urq/1VVVf9XV1f/MzMz/2ZmZv/4+Pj/+vr6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/f39/6Kiov8AAAD/Z2dn/2FhYf/X19f///////7+/v////////////7+/v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///////////7+/v////////////7+/v///////f39///////x8fH/bW1t&#13;&#10;/wAAAP+RkZH/+vr6//7+/v/39/f//v7+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vr6//7+/v/n5+f/Li4u/wEBAf8wMDD/aGho/3d3d/94eHj/dnZ2/4ODg/9bW1v/&#13;&#10;AQEB/wAAAP+EhIT/6enp///////4+Pj///////f39/9paWn/AgIC/0NDQ//V1dX///////r6+v/7&#13;&#10;+/v///////j4+P/+/v7//v7+/39/f/8AAAD/Nzc3/83Nzf//////+/v7///////8/Pz/5ubm/62t&#13;&#10;rf+ZmZn/4+Pj//7+/v/v7+//ysrK/1ZWVv8AAAD/JSUl/6+vr/////////////7+/v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+/v7////////////+&#13;&#10;/v7//v7+/+rq6v9lZWX/XFxc/0xMTP9/f3//9fX1/////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6+vr/vLy8&#13;&#10;/wICAv8DAwP/dHR0/9zc3P/r6+v/4+Pj/+Tk5P/w8PD/tbW1/w0NDf8CAgL/NjY2/87Ozv//////&#13;&#10;+vr6///////09PT/aGho/wAAAP9BQUH/0tLS///////7+/v///////7+/v////////////j4+P95&#13;&#10;eXn/AAAA/zY2Nv+xsbH/4ODg//n5+f/4+Pj//////8LCwv8AAAD/AAAA/46Ojv/09PT///////Ly&#13;&#10;8v9cXFz/AAAA/09PT//Kysr/+/v7///////+/v7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7Ozs/5KSkv8CAgL/AAAA/5mZmf//////+fn5&#13;&#10;///////+/v7//////9vb2/9fX1//AAAA/wAAAP+8vLz/+/v7//r6+v//////9/f3/21tbf8EBAT/&#13;&#10;Q0ND/9DQ0P///////f39//z8/P/7+/v//f39//39/f/7+/v/fn5+/wAAAP8kJCT/Tk5O/3Z2dv/f&#13;&#10;39////////v7+//Jycn/AAAA/xkZGf8jIyP/f39//6Ojo/+EhIT/JSUl/wEBAf93d3f/8PDw////&#13;&#10;///5+fn///////39/f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//////v7+//39/f//////6+vr/2JiYv9XV1f/LS0t/2JiYv/y8vL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9&#13;&#10;/f3//////5+fn/8BAQH/aGho/2NjY//V1dX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//////9/f3//f39///////g4OD/VVVV/wAA&#13;&#10;AP+Hh4f/9/f3//39/f/8/Pz//f39///////////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9nZ2f9MTEz/AAAA/wICAv+kpKT///////7+/v/7+/v//f39//39/f/19fX/lJSU&#13;&#10;/wICAv8AAAD/goKC//Ly8v///////f39//Ly8v9nZ2f/AAAA/zU1Nf/Ozs7///////7+/v/8/Pz/&#13;&#10;/v7+///////9/f3//f39/5mZmf8CAgL/HBwc/wAAAP8AAAD/wsLC////////////8vLy/4+Pj/8C&#13;&#10;AgL/AAAA/wICAv8EBAT/AAAA/wAAAP8BAQH/s7Oz///////+/v7///////7+/v/8/P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7+/v/9/f3/&#13;&#10;/////+3t7f9iYmL/XFxc/zExMf9jY2P/9fX1//////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f39//////+fn5//AgIC/2hoaP9j&#13;&#10;Y2P/1dXV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v7+//6+vr//f39//39/f//////8/Pz/3Nzc/8AAAD/iIiI//j4+P/+/v7//Pz8//39&#13;&#10;/f//////////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Pz8//7+/v/MzMz/AAAA/xcX&#13;&#10;F/9gYGD/0NDQ///////+/v7//f39//r6+v/8/Pz//f39/8LCwv8CAgL/AgIC/29vb//S0tL/////&#13;&#10;///////4+Pj/dnZ2/wEBAf9VVVX/2tra//7+/v/9/f3//f39/////////////v7+//7+/v/Y2Nj/&#13;&#10;YmJi/wAAAP8FBQX/Hx8f/9DQ0P//////+fn5//39/f/29vb/jo6O/xEREf8AAAD/AQEB/wAAAP8n&#13;&#10;Jyf/ra2t//z8/P/7+/v//Pz8///////9/f3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+/v7//f39///////n5+f/V1dX/1BQUP84ODj/&#13;&#10;bW1t//Pz8/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v7+//7+/v//////n5+f/wICAv9paWn/Y2Nj/9XV1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v7+///////////////////////////////////////+/v7/+/v7///////9&#13;&#10;/f3///////T09P9ycnL/AQEB/4mJif/5+fn//v7+//z8/P/9/f3///////7+/v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f39///////9/f3///////39/f/6+vr///////v7+////////Pz8///////5+fn///////r6&#13;&#10;+v///////f39//7+/v/+/v7/+/v7//39/f//////+vr6//7+/v///////v7+//z8/P/+/v7//v7+&#13;&#10;//7+/v///////v7+//z8/P/+/v7/+/v7//7+/v////////////39/f/+/v7///////r6+v//////&#13;&#10;//////j4+P///////f39///////4+Pj///////39/f/8/Pz////////////+/v7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v7+//7+&#13;&#10;/v/////////////////////////////////+/v7//v7+////////////////////////////////&#13;&#10;////////////////////////////////////////////////////////////////////////////&#13;&#10;////////////////////////////////////////////////////////////////////////////&#13;&#10;/////////////////////v7+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9/f/7+/v//v7+//v7+///&#13;&#10;//////////7+/v/5+fn////////////7+/v//v7+//7+/v//////9/f3//z8/P//////+Pj4////&#13;&#10;////////+fn5//r6+v/6+vr//v7+//z8/P/+/v7//////////////////v7+//7+/v/9/f3//Pz8&#13;&#10;///////6+vr//Pz8//39/f////////////v7+////////v7+//r6+v//////+vr6//7+/v/8/Pz/&#13;&#10;/Pz8///////9/f3////////////5+fn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39&#13;&#10;/f/9/f3//////////////////////////////////////////////////////////////////v7+&#13;&#10;//7+/v/+/v7/////////////////////////////////////////////////////////////////&#13;&#10;///////////////////////////+/v7//v7+//////////////////////////////////////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39/f/+/v7///////z8/P/////////////////8&#13;&#10;/Pz///////39/f/9/f3/+vr6////////////+vr6//39/f/+/v7/+fn5///////8/Pz//v7+//z8&#13;&#10;/P/+/v7///////39/f///////v7+//v7+/////////////n5+f/+/v7//v7+//39/f//////////&#13;&#10;//7+/v////////////39/f////////////7+/v/8/Pz////////////7+/v//v7+//z8/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+/v7//v7+//7+/v/+/v7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close up of a piece of paper&#10;&#10;Description automatically generated" style="position:absolute;width:81534;height:758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">
                  <v:imagedata r:id="rId9" o:title="A close up of a piece of paper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80251;top:45907;width:25999;height:17505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" fillcolor="white [3201]" strokeweight=".5pt">
                  <v:textbox style="layout-flow:vertical-ideographic">
                    <w:txbxContent>
                      <w:p w14:paraId="53BAB369" w14:textId="77777777" w:rsidR="0055600C" w:rsidRDefault="0055600C" w:rsidP="0055600C">
                        <w:pPr>
                          <w:ind w:firstLine="720"/>
                          <w:jc w:val="right"/>
                        </w:pPr>
                      </w:p>
                      <w:p w14:paraId="3C81A8F9" w14:textId="77777777" w:rsidR="0055600C" w:rsidRDefault="0055600C" w:rsidP="0055600C">
                        <w:pPr>
                          <w:ind w:firstLine="720"/>
                          <w:jc w:val="right"/>
                        </w:pPr>
                      </w:p>
                      <w:p w14:paraId="553C2C87" w14:textId="77777777" w:rsidR="0055600C" w:rsidRDefault="0055600C" w:rsidP="0055600C">
                        <w:pPr>
                          <w:ind w:firstLine="720"/>
                          <w:jc w:val="right"/>
                        </w:pPr>
                      </w:p>
                      <w:p w14:paraId="0085093E" w14:textId="77777777" w:rsidR="0055600C" w:rsidRDefault="0055600C" w:rsidP="0055600C">
                        <w:pPr>
                          <w:ind w:firstLine="720"/>
                          <w:jc w:val="right"/>
                        </w:pPr>
                      </w:p>
                      <w:p w14:paraId="0AC04CF8" w14:textId="77777777" w:rsidR="0055600C" w:rsidRPr="00B07276" w:rsidRDefault="0055600C" w:rsidP="0055600C">
                        <w:pPr>
                          <w:ind w:firstLine="720"/>
                          <w:jc w:val="right"/>
                          <w:rPr>
                            <w:rFonts w:cs="Times New Roman (Body CS)"/>
                          </w:rPr>
                        </w:pPr>
                        <w:r w:rsidRPr="00B07276">
                          <w:rPr>
                            <w:rFonts w:cs="Times New Roman (Body CS)"/>
                          </w:rPr>
                          <w:t>SCHOOL</w:t>
                        </w:r>
                        <w:r>
                          <w:rPr>
                            <w:rFonts w:cs="Times New Roman (Body CS)"/>
                          </w:rPr>
                          <w:t xml:space="preserve"> </w:t>
                        </w:r>
                        <w:r w:rsidRPr="00B07276">
                          <w:rPr>
                            <w:rFonts w:cs="Times New Roman (Body CS)"/>
                          </w:rPr>
                          <w:t>YARD</w:t>
                        </w:r>
                      </w:p>
                    </w:txbxContent>
                  </v:textbox>
                </v:shape>
                <v:group id="Group 7" o:spid="_x0000_s1029" style="position:absolute;left:81658;width:23399;height:34772" coordsize="23399,347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<v:shape id="Picture 2" o:spid="_x0000_s1030" type="#_x0000_t75" alt="/var/folders/79/httw0nxs3g36nwm9wx20k_d00000gn/T/com.microsoft.Word/Content.MSO/9A4BC38A.tmp" style="position:absolute;left:-5686;top:5686;width:34772;height:23399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">
                    <v:imagedata r:id="rId10" o:title="9A4BC38A"/>
                  </v:shape>
                  <v:shape id="Text Box 6" o:spid="_x0000_s1031" type="#_x0000_t202" style="position:absolute;left:21254;top:10086;width:1488;height:160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" fillcolor="white [3201]" stroked="f" strokeweight=".5pt">
                    <v:textbox>
                      <w:txbxContent>
                        <w:p w14:paraId="7FD536D4" w14:textId="77777777" w:rsidR="0055600C" w:rsidRDefault="0055600C" w:rsidP="0055600C"/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400E66" w:rsidSect="0055600C">
      <w:pgSz w:w="16840" w:h="11900" w:orient="landscape"/>
      <w:pgMar w:top="320" w:right="374" w:bottom="330" w:left="30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1CEF51" w14:textId="77777777" w:rsidR="00E278AB" w:rsidRDefault="00E278AB" w:rsidP="00B2184A">
      <w:pPr>
        <w:spacing w:after="0" w:line="240" w:lineRule="auto"/>
      </w:pPr>
      <w:r>
        <w:separator/>
      </w:r>
    </w:p>
  </w:endnote>
  <w:endnote w:type="continuationSeparator" w:id="0">
    <w:p w14:paraId="5152D3C8" w14:textId="77777777" w:rsidR="00E278AB" w:rsidRDefault="00E278AB" w:rsidP="00B21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E591D5" w14:textId="77777777" w:rsidR="00E278AB" w:rsidRDefault="00E278AB" w:rsidP="00B2184A">
      <w:pPr>
        <w:spacing w:after="0" w:line="240" w:lineRule="auto"/>
      </w:pPr>
      <w:r>
        <w:separator/>
      </w:r>
    </w:p>
  </w:footnote>
  <w:footnote w:type="continuationSeparator" w:id="0">
    <w:p w14:paraId="1CEECD8A" w14:textId="77777777" w:rsidR="00E278AB" w:rsidRDefault="00E278AB" w:rsidP="00B218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C556D7"/>
    <w:multiLevelType w:val="hybridMultilevel"/>
    <w:tmpl w:val="B3462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B85721"/>
    <w:multiLevelType w:val="hybridMultilevel"/>
    <w:tmpl w:val="8564BD16"/>
    <w:lvl w:ilvl="0" w:tplc="947AA3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7EF8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6DD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C8D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325E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44C0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D2F6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CE01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8CE2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6459"/>
    <w:rsid w:val="00176901"/>
    <w:rsid w:val="0039489F"/>
    <w:rsid w:val="00400E66"/>
    <w:rsid w:val="0055600C"/>
    <w:rsid w:val="005A4FB9"/>
    <w:rsid w:val="005C446D"/>
    <w:rsid w:val="006045F8"/>
    <w:rsid w:val="00607801"/>
    <w:rsid w:val="00624A76"/>
    <w:rsid w:val="0062721B"/>
    <w:rsid w:val="00635A36"/>
    <w:rsid w:val="006F5752"/>
    <w:rsid w:val="00795D82"/>
    <w:rsid w:val="009445CA"/>
    <w:rsid w:val="00AB66E0"/>
    <w:rsid w:val="00B2184A"/>
    <w:rsid w:val="00B23B33"/>
    <w:rsid w:val="00BD6459"/>
    <w:rsid w:val="00C6224E"/>
    <w:rsid w:val="00CE285F"/>
    <w:rsid w:val="00D0196C"/>
    <w:rsid w:val="00DC40F6"/>
    <w:rsid w:val="00E278AB"/>
    <w:rsid w:val="00EF7CE4"/>
    <w:rsid w:val="00F6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2EEC1"/>
  <w15:chartTrackingRefBased/>
  <w15:docId w15:val="{EF11E8C5-6B6C-9145-8429-21061A071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IE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184A"/>
  </w:style>
  <w:style w:type="paragraph" w:styleId="Heading1">
    <w:name w:val="heading 1"/>
    <w:basedOn w:val="Normal"/>
    <w:next w:val="Normal"/>
    <w:link w:val="Heading1Char"/>
    <w:uiPriority w:val="9"/>
    <w:qFormat/>
    <w:rsid w:val="00B2184A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184A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184A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184A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184A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184A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184A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184A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184A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218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2184A"/>
    <w:rPr>
      <w:smallCaps/>
      <w:spacing w:val="5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B2184A"/>
    <w:rPr>
      <w:smallCaps/>
      <w:spacing w:val="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2184A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184A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184A"/>
    <w:rPr>
      <w:smallCaps/>
      <w:color w:val="C45911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184A"/>
    <w:rPr>
      <w:smallCaps/>
      <w:color w:val="ED7D31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184A"/>
    <w:rPr>
      <w:b/>
      <w:smallCaps/>
      <w:color w:val="ED7D31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184A"/>
    <w:rPr>
      <w:b/>
      <w:i/>
      <w:smallCaps/>
      <w:color w:val="C45911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184A"/>
    <w:rPr>
      <w:b/>
      <w:i/>
      <w:smallCaps/>
      <w:color w:val="823B0B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184A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2184A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2184A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184A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2184A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B2184A"/>
    <w:rPr>
      <w:b/>
      <w:color w:val="ED7D31" w:themeColor="accent2"/>
    </w:rPr>
  </w:style>
  <w:style w:type="character" w:styleId="Emphasis">
    <w:name w:val="Emphasis"/>
    <w:uiPriority w:val="20"/>
    <w:qFormat/>
    <w:rsid w:val="00B2184A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B2184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2184A"/>
  </w:style>
  <w:style w:type="paragraph" w:styleId="ListParagraph">
    <w:name w:val="List Paragraph"/>
    <w:basedOn w:val="Normal"/>
    <w:uiPriority w:val="34"/>
    <w:qFormat/>
    <w:rsid w:val="00B2184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2184A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2184A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184A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184A"/>
    <w:rPr>
      <w:b/>
      <w:i/>
      <w:color w:val="FFFFFF" w:themeColor="background1"/>
      <w:shd w:val="clear" w:color="auto" w:fill="ED7D31" w:themeFill="accent2"/>
    </w:rPr>
  </w:style>
  <w:style w:type="character" w:styleId="SubtleEmphasis">
    <w:name w:val="Subtle Emphasis"/>
    <w:uiPriority w:val="19"/>
    <w:qFormat/>
    <w:rsid w:val="00B2184A"/>
    <w:rPr>
      <w:i/>
    </w:rPr>
  </w:style>
  <w:style w:type="character" w:styleId="IntenseEmphasis">
    <w:name w:val="Intense Emphasis"/>
    <w:uiPriority w:val="21"/>
    <w:qFormat/>
    <w:rsid w:val="00B2184A"/>
    <w:rPr>
      <w:b/>
      <w:i/>
      <w:color w:val="ED7D31" w:themeColor="accent2"/>
      <w:spacing w:val="10"/>
    </w:rPr>
  </w:style>
  <w:style w:type="character" w:styleId="SubtleReference">
    <w:name w:val="Subtle Reference"/>
    <w:uiPriority w:val="31"/>
    <w:qFormat/>
    <w:rsid w:val="00B2184A"/>
    <w:rPr>
      <w:b/>
    </w:rPr>
  </w:style>
  <w:style w:type="character" w:styleId="IntenseReference">
    <w:name w:val="Intense Reference"/>
    <w:uiPriority w:val="32"/>
    <w:qFormat/>
    <w:rsid w:val="00B2184A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2184A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184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ohnhalbert/Desktop/SV%202019/Map%20of%20Web%20Site%20Sept%202019/workshop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workshop template.dotx</Template>
  <TotalTime>51</TotalTime>
  <Pages>3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Cork Mac</cp:lastModifiedBy>
  <cp:revision>12</cp:revision>
  <dcterms:created xsi:type="dcterms:W3CDTF">2019-09-22T18:42:00Z</dcterms:created>
  <dcterms:modified xsi:type="dcterms:W3CDTF">2019-10-19T15:30:00Z</dcterms:modified>
</cp:coreProperties>
</file>